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E0B" w:rsidRDefault="00404E0B" w:rsidP="00404E0B">
      <w:pPr>
        <w:spacing w:line="300" w:lineRule="exact"/>
        <w:ind w:left="-284"/>
        <w:jc w:val="both"/>
        <w:rPr>
          <w:b/>
          <w:sz w:val="24"/>
          <w:szCs w:val="24"/>
          <w:lang w:val="de-DE"/>
        </w:rPr>
      </w:pPr>
      <w:bookmarkStart w:id="0" w:name="_Hlk17365417"/>
      <w:bookmarkEnd w:id="0"/>
    </w:p>
    <w:p w:rsidR="00404E0B" w:rsidRDefault="00404E0B" w:rsidP="00B73372">
      <w:pPr>
        <w:pBdr>
          <w:bottom w:val="single" w:sz="4" w:space="1" w:color="auto"/>
        </w:pBdr>
        <w:tabs>
          <w:tab w:val="right" w:pos="9354"/>
        </w:tabs>
        <w:spacing w:line="300" w:lineRule="exact"/>
        <w:ind w:left="-284"/>
        <w:rPr>
          <w:b/>
          <w:sz w:val="24"/>
          <w:szCs w:val="24"/>
          <w:lang w:val="de-DE"/>
        </w:rPr>
      </w:pPr>
      <w:r>
        <w:rPr>
          <w:b/>
          <w:sz w:val="24"/>
          <w:szCs w:val="24"/>
          <w:lang w:val="de-DE"/>
        </w:rPr>
        <w:t xml:space="preserve">Medienmitteilung Davos Nordic </w:t>
      </w:r>
      <w:r>
        <w:rPr>
          <w:b/>
          <w:sz w:val="24"/>
          <w:szCs w:val="24"/>
          <w:lang w:val="de-DE"/>
        </w:rPr>
        <w:tab/>
      </w:r>
      <w:r w:rsidR="00B73372">
        <w:rPr>
          <w:b/>
          <w:sz w:val="24"/>
          <w:szCs w:val="24"/>
          <w:lang w:val="de-DE"/>
        </w:rPr>
        <w:t>1</w:t>
      </w:r>
      <w:r w:rsidR="00A829F7">
        <w:rPr>
          <w:b/>
          <w:sz w:val="24"/>
          <w:szCs w:val="24"/>
          <w:lang w:val="de-DE"/>
        </w:rPr>
        <w:t>9</w:t>
      </w:r>
      <w:r w:rsidR="00BB0CEF">
        <w:rPr>
          <w:b/>
          <w:sz w:val="24"/>
          <w:szCs w:val="24"/>
          <w:lang w:val="de-DE"/>
        </w:rPr>
        <w:t>.</w:t>
      </w:r>
      <w:r>
        <w:rPr>
          <w:b/>
          <w:sz w:val="24"/>
          <w:szCs w:val="24"/>
          <w:lang w:val="de-DE"/>
        </w:rPr>
        <w:t xml:space="preserve"> </w:t>
      </w:r>
      <w:r w:rsidR="00B73372">
        <w:rPr>
          <w:b/>
          <w:sz w:val="24"/>
          <w:szCs w:val="24"/>
          <w:lang w:val="de-DE"/>
        </w:rPr>
        <w:t>Oktober 20</w:t>
      </w:r>
      <w:r w:rsidR="00BB0CEF">
        <w:rPr>
          <w:b/>
          <w:sz w:val="24"/>
          <w:szCs w:val="24"/>
          <w:lang w:val="de-DE"/>
        </w:rPr>
        <w:t>20</w:t>
      </w:r>
    </w:p>
    <w:p w:rsidR="00404E0B" w:rsidRDefault="00404E0B" w:rsidP="00404E0B">
      <w:pPr>
        <w:spacing w:line="300" w:lineRule="exact"/>
        <w:ind w:left="-284"/>
        <w:jc w:val="both"/>
        <w:rPr>
          <w:b/>
          <w:sz w:val="24"/>
          <w:szCs w:val="24"/>
          <w:lang w:val="de-DE"/>
        </w:rPr>
      </w:pPr>
    </w:p>
    <w:p w:rsidR="00912151" w:rsidRPr="00640461" w:rsidRDefault="001E774C" w:rsidP="00404E0B">
      <w:pPr>
        <w:spacing w:line="300" w:lineRule="exact"/>
        <w:ind w:left="-284"/>
        <w:jc w:val="both"/>
        <w:rPr>
          <w:b/>
          <w:sz w:val="24"/>
          <w:szCs w:val="24"/>
          <w:lang w:val="de-DE"/>
        </w:rPr>
      </w:pPr>
      <w:r>
        <w:rPr>
          <w:b/>
          <w:sz w:val="24"/>
          <w:szCs w:val="24"/>
          <w:lang w:val="de-DE"/>
        </w:rPr>
        <w:t>Grünes Licht für Davos Nordic 2020</w:t>
      </w:r>
    </w:p>
    <w:p w:rsidR="00912151" w:rsidRDefault="00912151" w:rsidP="00404E0B">
      <w:pPr>
        <w:spacing w:line="300" w:lineRule="exact"/>
        <w:ind w:left="-284"/>
        <w:jc w:val="both"/>
        <w:rPr>
          <w:lang w:val="de-DE"/>
        </w:rPr>
      </w:pPr>
    </w:p>
    <w:p w:rsidR="00912151" w:rsidRPr="00640461" w:rsidRDefault="00AF212D" w:rsidP="00404E0B">
      <w:pPr>
        <w:spacing w:line="300" w:lineRule="exact"/>
        <w:ind w:left="-284"/>
        <w:jc w:val="both"/>
        <w:rPr>
          <w:b/>
          <w:lang w:val="de-DE"/>
        </w:rPr>
      </w:pPr>
      <w:bookmarkStart w:id="1" w:name="_GoBack"/>
      <w:r>
        <w:rPr>
          <w:b/>
          <w:lang w:val="de-DE"/>
        </w:rPr>
        <w:t xml:space="preserve">Am Ende des Monats wird in Davos die Langlaufsaison auf der 4 Kilometer langen </w:t>
      </w:r>
      <w:proofErr w:type="spellStart"/>
      <w:r>
        <w:rPr>
          <w:b/>
          <w:lang w:val="de-DE"/>
        </w:rPr>
        <w:t>Snowfarming</w:t>
      </w:r>
      <w:proofErr w:type="spellEnd"/>
      <w:r>
        <w:rPr>
          <w:b/>
          <w:lang w:val="de-DE"/>
        </w:rPr>
        <w:t xml:space="preserve"> Loipe eröffnet. Entsprechend </w:t>
      </w:r>
      <w:r w:rsidR="00776A79">
        <w:rPr>
          <w:b/>
          <w:lang w:val="de-DE"/>
        </w:rPr>
        <w:t>steht</w:t>
      </w:r>
      <w:r>
        <w:rPr>
          <w:b/>
          <w:lang w:val="de-DE"/>
        </w:rPr>
        <w:t xml:space="preserve"> auch das Davos Nordic 2020</w:t>
      </w:r>
      <w:r w:rsidR="001E774C">
        <w:rPr>
          <w:b/>
          <w:lang w:val="de-DE"/>
        </w:rPr>
        <w:t xml:space="preserve"> vor der Tür</w:t>
      </w:r>
      <w:r>
        <w:rPr>
          <w:b/>
          <w:lang w:val="de-DE"/>
        </w:rPr>
        <w:t xml:space="preserve">. </w:t>
      </w:r>
      <w:r w:rsidR="00985299">
        <w:rPr>
          <w:b/>
          <w:lang w:val="de-DE"/>
        </w:rPr>
        <w:t>Nachdem</w:t>
      </w:r>
      <w:r>
        <w:rPr>
          <w:b/>
          <w:lang w:val="de-DE"/>
        </w:rPr>
        <w:t xml:space="preserve"> der Bund </w:t>
      </w:r>
      <w:proofErr w:type="spellStart"/>
      <w:r>
        <w:rPr>
          <w:b/>
          <w:lang w:val="de-DE"/>
        </w:rPr>
        <w:t>Grossveranstaltungen</w:t>
      </w:r>
      <w:proofErr w:type="spellEnd"/>
      <w:r>
        <w:rPr>
          <w:b/>
          <w:lang w:val="de-DE"/>
        </w:rPr>
        <w:t xml:space="preserve"> wieder zulässt und </w:t>
      </w:r>
      <w:r w:rsidR="00EA6615">
        <w:rPr>
          <w:b/>
          <w:lang w:val="de-DE"/>
        </w:rPr>
        <w:t xml:space="preserve">der Weltcup in Davos nun </w:t>
      </w:r>
      <w:r w:rsidR="003B4C66">
        <w:rPr>
          <w:b/>
          <w:lang w:val="de-DE"/>
        </w:rPr>
        <w:t xml:space="preserve">am 12./13. Dezember </w:t>
      </w:r>
      <w:r w:rsidR="00EA6615">
        <w:rPr>
          <w:b/>
          <w:lang w:val="de-DE"/>
        </w:rPr>
        <w:t xml:space="preserve">definitiv </w:t>
      </w:r>
      <w:r w:rsidR="003B4C66">
        <w:rPr>
          <w:b/>
          <w:lang w:val="de-DE"/>
        </w:rPr>
        <w:t>im</w:t>
      </w:r>
      <w:r w:rsidR="00EA6615">
        <w:rPr>
          <w:b/>
          <w:lang w:val="de-DE"/>
        </w:rPr>
        <w:t xml:space="preserve"> FIS-</w:t>
      </w:r>
      <w:r>
        <w:rPr>
          <w:b/>
          <w:lang w:val="de-DE"/>
        </w:rPr>
        <w:t xml:space="preserve">Kalender </w:t>
      </w:r>
      <w:r w:rsidR="00EA6615">
        <w:rPr>
          <w:b/>
          <w:lang w:val="de-DE"/>
        </w:rPr>
        <w:t>ist</w:t>
      </w:r>
      <w:r>
        <w:rPr>
          <w:b/>
          <w:lang w:val="de-DE"/>
        </w:rPr>
        <w:t xml:space="preserve">, </w:t>
      </w:r>
      <w:r w:rsidR="006A7F61">
        <w:rPr>
          <w:b/>
          <w:lang w:val="de-DE"/>
        </w:rPr>
        <w:t xml:space="preserve">kann der traditionelle Langlaufweltcup in Davos </w:t>
      </w:r>
      <w:r w:rsidR="001E12E4">
        <w:rPr>
          <w:b/>
          <w:lang w:val="de-DE"/>
        </w:rPr>
        <w:t>durchgeführt werden</w:t>
      </w:r>
      <w:r w:rsidR="006A7F61">
        <w:rPr>
          <w:b/>
          <w:lang w:val="de-DE"/>
        </w:rPr>
        <w:t>.</w:t>
      </w:r>
    </w:p>
    <w:bookmarkEnd w:id="1"/>
    <w:p w:rsidR="00912151" w:rsidRPr="008F65B7" w:rsidRDefault="00912151" w:rsidP="00404E0B">
      <w:pPr>
        <w:spacing w:line="300" w:lineRule="exact"/>
        <w:ind w:left="-284"/>
        <w:jc w:val="both"/>
        <w:rPr>
          <w:lang w:val="de-DE"/>
        </w:rPr>
      </w:pPr>
    </w:p>
    <w:p w:rsidR="00404E0B" w:rsidRDefault="008B60FE" w:rsidP="00EA6615">
      <w:pPr>
        <w:spacing w:line="300" w:lineRule="exact"/>
        <w:ind w:left="-284"/>
        <w:jc w:val="both"/>
        <w:rPr>
          <w:lang w:val="de-DE"/>
        </w:rPr>
      </w:pPr>
      <w:r>
        <w:rPr>
          <w:lang w:val="de-DE"/>
        </w:rPr>
        <w:t>„</w:t>
      </w:r>
      <w:r w:rsidR="00EA6615">
        <w:rPr>
          <w:lang w:val="de-DE"/>
        </w:rPr>
        <w:t xml:space="preserve">Davos Nordic findet statt!“, teilt </w:t>
      </w:r>
      <w:r w:rsidR="006A7F61">
        <w:rPr>
          <w:lang w:val="de-DE"/>
        </w:rPr>
        <w:t xml:space="preserve">OK Präsidentin, </w:t>
      </w:r>
      <w:r w:rsidR="00EA6615">
        <w:rPr>
          <w:lang w:val="de-DE"/>
        </w:rPr>
        <w:t>Barbara Flury mit.</w:t>
      </w:r>
      <w:r w:rsidR="00520A42">
        <w:rPr>
          <w:lang w:val="de-DE"/>
        </w:rPr>
        <w:t xml:space="preserve"> </w:t>
      </w:r>
      <w:r w:rsidR="006A7F61">
        <w:rPr>
          <w:lang w:val="de-DE"/>
        </w:rPr>
        <w:t xml:space="preserve">Die aktuelle Situation stellt die Organisatoren des Langlauf Weltcup zwar vor </w:t>
      </w:r>
      <w:proofErr w:type="spellStart"/>
      <w:r w:rsidR="006A7F61">
        <w:rPr>
          <w:lang w:val="de-DE"/>
        </w:rPr>
        <w:t>grosse</w:t>
      </w:r>
      <w:proofErr w:type="spellEnd"/>
      <w:r w:rsidR="006A7F61">
        <w:rPr>
          <w:lang w:val="de-DE"/>
        </w:rPr>
        <w:t xml:space="preserve"> Herausforderung</w:t>
      </w:r>
      <w:r w:rsidR="003B4C66">
        <w:rPr>
          <w:lang w:val="de-DE"/>
        </w:rPr>
        <w:t>en</w:t>
      </w:r>
      <w:r w:rsidR="006A7F61">
        <w:rPr>
          <w:lang w:val="de-DE"/>
        </w:rPr>
        <w:t>, dennoch ist die OK Präsidentin zuversichtlich</w:t>
      </w:r>
      <w:r w:rsidR="001369E4">
        <w:rPr>
          <w:lang w:val="de-DE"/>
        </w:rPr>
        <w:t>:</w:t>
      </w:r>
      <w:r w:rsidR="006A7F61">
        <w:rPr>
          <w:lang w:val="de-DE"/>
        </w:rPr>
        <w:t xml:space="preserve"> </w:t>
      </w:r>
      <w:r w:rsidR="003B4C66">
        <w:rPr>
          <w:lang w:val="de-DE"/>
        </w:rPr>
        <w:t xml:space="preserve">„Im Langlaufsport steckt das Herzblut des gesamten OKs. Wir tun alles, damit das Davos Nordic auch in diesem Jahr </w:t>
      </w:r>
      <w:r w:rsidR="001E774C">
        <w:rPr>
          <w:lang w:val="de-DE"/>
        </w:rPr>
        <w:t>zu einem</w:t>
      </w:r>
      <w:r w:rsidR="003B4C66">
        <w:rPr>
          <w:lang w:val="de-DE"/>
        </w:rPr>
        <w:t xml:space="preserve"> Langlauf</w:t>
      </w:r>
      <w:r w:rsidR="00BF0F61">
        <w:rPr>
          <w:lang w:val="de-DE"/>
        </w:rPr>
        <w:t>leckerbissen</w:t>
      </w:r>
      <w:r w:rsidR="003B4C66">
        <w:rPr>
          <w:lang w:val="de-DE"/>
        </w:rPr>
        <w:t xml:space="preserve"> wird“</w:t>
      </w:r>
      <w:r w:rsidR="001369E4">
        <w:rPr>
          <w:lang w:val="de-DE"/>
        </w:rPr>
        <w:t>,</w:t>
      </w:r>
      <w:r w:rsidR="003B4C66">
        <w:rPr>
          <w:lang w:val="de-DE"/>
        </w:rPr>
        <w:t xml:space="preserve"> meint Flury überzeugt. Natürlich muss auch für das Davos Nordic ein Schutzkonzept vorliegen, das vom Kanton genehmigt werden muss. </w:t>
      </w:r>
      <w:r w:rsidR="001C3FA4">
        <w:rPr>
          <w:lang w:val="de-DE"/>
        </w:rPr>
        <w:t xml:space="preserve">Dass sich die Ausgangslage jederzeit ändern kann ist sich </w:t>
      </w:r>
      <w:r w:rsidR="0096342C">
        <w:rPr>
          <w:lang w:val="de-DE"/>
        </w:rPr>
        <w:t>die OK Präsidentin</w:t>
      </w:r>
      <w:r w:rsidR="001C3FA4">
        <w:rPr>
          <w:lang w:val="de-DE"/>
        </w:rPr>
        <w:t xml:space="preserve"> bewusst</w:t>
      </w:r>
      <w:r w:rsidR="0096342C">
        <w:rPr>
          <w:lang w:val="de-DE"/>
        </w:rPr>
        <w:t>:</w:t>
      </w:r>
      <w:r w:rsidR="003B4C66">
        <w:rPr>
          <w:lang w:val="de-DE"/>
        </w:rPr>
        <w:t xml:space="preserve"> „Wir haben einen Plan</w:t>
      </w:r>
      <w:r w:rsidR="001369E4">
        <w:rPr>
          <w:lang w:val="de-DE"/>
        </w:rPr>
        <w:t xml:space="preserve"> vor Augen</w:t>
      </w:r>
      <w:r w:rsidR="003B4C66">
        <w:rPr>
          <w:lang w:val="de-DE"/>
        </w:rPr>
        <w:t>, wir müssen aber</w:t>
      </w:r>
      <w:r w:rsidR="001369E4">
        <w:rPr>
          <w:lang w:val="de-DE"/>
        </w:rPr>
        <w:t xml:space="preserve"> dennoch</w:t>
      </w:r>
      <w:r w:rsidR="003B4C66">
        <w:rPr>
          <w:lang w:val="de-DE"/>
        </w:rPr>
        <w:t xml:space="preserve"> flexibel bleiben.“</w:t>
      </w:r>
      <w:r w:rsidR="009228BE">
        <w:rPr>
          <w:lang w:val="de-DE"/>
        </w:rPr>
        <w:t xml:space="preserve"> Die Verantwortlichen von Davos Nordic haben in der Vergangenheit immer wieder bewiesen, dass sie flexibel und lösungsorientiert sind. Das lässt vermuten, dass sie auch in diesem Jahr eine Lösung parat haben werden.</w:t>
      </w:r>
    </w:p>
    <w:p w:rsidR="009228BE" w:rsidRDefault="009228BE" w:rsidP="00EA6615">
      <w:pPr>
        <w:spacing w:line="300" w:lineRule="exact"/>
        <w:ind w:left="-284"/>
        <w:jc w:val="both"/>
        <w:rPr>
          <w:lang w:val="de-DE"/>
        </w:rPr>
      </w:pPr>
    </w:p>
    <w:p w:rsidR="009228BE" w:rsidRPr="009228BE" w:rsidRDefault="009228BE" w:rsidP="009228BE">
      <w:pPr>
        <w:spacing w:line="300" w:lineRule="exact"/>
        <w:ind w:left="-284"/>
        <w:jc w:val="both"/>
        <w:rPr>
          <w:b/>
          <w:bCs/>
          <w:lang w:val="de-DE"/>
        </w:rPr>
      </w:pPr>
      <w:r w:rsidRPr="009228BE">
        <w:rPr>
          <w:b/>
          <w:bCs/>
          <w:lang w:val="de-DE"/>
        </w:rPr>
        <w:t xml:space="preserve">Schweizer Langläufer wollen </w:t>
      </w:r>
      <w:r w:rsidR="008F146D">
        <w:rPr>
          <w:b/>
          <w:bCs/>
          <w:lang w:val="de-DE"/>
        </w:rPr>
        <w:t>die Wettkämpfe</w:t>
      </w:r>
    </w:p>
    <w:p w:rsidR="0096342C" w:rsidRDefault="00CF6C5D" w:rsidP="00EA6615">
      <w:pPr>
        <w:spacing w:line="300" w:lineRule="exact"/>
        <w:ind w:left="-284"/>
        <w:jc w:val="both"/>
        <w:rPr>
          <w:lang w:val="de-DE"/>
        </w:rPr>
      </w:pPr>
      <w:r>
        <w:rPr>
          <w:lang w:val="de-DE"/>
        </w:rPr>
        <w:t>So</w:t>
      </w:r>
      <w:r w:rsidR="00985299">
        <w:rPr>
          <w:lang w:val="de-DE"/>
        </w:rPr>
        <w:t xml:space="preserve"> </w:t>
      </w:r>
      <w:r>
        <w:rPr>
          <w:lang w:val="de-DE"/>
        </w:rPr>
        <w:t>wie die Organisatoren des Langlaufweltcups in Davos für den Langlaufsport</w:t>
      </w:r>
      <w:r w:rsidRPr="00CF6C5D">
        <w:rPr>
          <w:lang w:val="de-DE"/>
        </w:rPr>
        <w:t xml:space="preserve"> </w:t>
      </w:r>
      <w:r>
        <w:rPr>
          <w:lang w:val="de-DE"/>
        </w:rPr>
        <w:t xml:space="preserve">brennen, sind auch die Schweizer Langläufer </w:t>
      </w:r>
      <w:proofErr w:type="spellStart"/>
      <w:r>
        <w:rPr>
          <w:lang w:val="de-DE"/>
        </w:rPr>
        <w:t>heiss</w:t>
      </w:r>
      <w:proofErr w:type="spellEnd"/>
      <w:r>
        <w:rPr>
          <w:lang w:val="de-DE"/>
        </w:rPr>
        <w:t xml:space="preserve"> auf die Wettkämpfe und wollen unbedingt wieder um die begehrten Weltcuppunkte kämpfen. Der in Davos aufgewachsene Langläufer, Jason Rüesch meint: „Wir leben für die Wettkämpfe</w:t>
      </w:r>
      <w:r w:rsidR="008F146D">
        <w:rPr>
          <w:lang w:val="de-DE"/>
        </w:rPr>
        <w:t xml:space="preserve"> und wir sind unendlich dankbar, dass wir in der Schweiz so motivierte und lösungsorientierte Veranstalter haben.</w:t>
      </w:r>
      <w:r>
        <w:rPr>
          <w:lang w:val="de-DE"/>
        </w:rPr>
        <w:t xml:space="preserve">“ </w:t>
      </w:r>
      <w:r w:rsidR="008F146D">
        <w:rPr>
          <w:lang w:val="de-DE"/>
        </w:rPr>
        <w:t>Der aufstrebende Langläufer ist überzeugt,</w:t>
      </w:r>
      <w:r>
        <w:rPr>
          <w:lang w:val="de-DE"/>
        </w:rPr>
        <w:t xml:space="preserve"> dass auch dieses Jahr ein weiteres Kapitel in der Geschichte von Davos Nordic geschrieben wird. </w:t>
      </w:r>
    </w:p>
    <w:p w:rsidR="00CF6C5D" w:rsidRDefault="00CF6C5D" w:rsidP="00EA6615">
      <w:pPr>
        <w:spacing w:line="300" w:lineRule="exact"/>
        <w:ind w:left="-284"/>
        <w:jc w:val="both"/>
        <w:rPr>
          <w:lang w:val="de-DE"/>
        </w:rPr>
      </w:pPr>
    </w:p>
    <w:p w:rsidR="0096342C" w:rsidRDefault="0096342C" w:rsidP="0096342C">
      <w:pPr>
        <w:spacing w:line="300" w:lineRule="exact"/>
        <w:ind w:left="-284"/>
        <w:jc w:val="both"/>
        <w:rPr>
          <w:b/>
          <w:bCs/>
          <w:lang w:val="de-DE"/>
        </w:rPr>
      </w:pPr>
      <w:r>
        <w:rPr>
          <w:b/>
          <w:bCs/>
          <w:lang w:val="de-DE"/>
        </w:rPr>
        <w:t>Tickets gibt es online</w:t>
      </w:r>
    </w:p>
    <w:p w:rsidR="0096342C" w:rsidRDefault="0096342C" w:rsidP="0096342C">
      <w:pPr>
        <w:spacing w:line="300" w:lineRule="exact"/>
        <w:ind w:left="-284"/>
        <w:jc w:val="both"/>
        <w:rPr>
          <w:lang w:val="de-DE"/>
        </w:rPr>
      </w:pPr>
      <w:r>
        <w:rPr>
          <w:lang w:val="de-DE"/>
        </w:rPr>
        <w:t xml:space="preserve">Damit die Langlauffans ihre Idole </w:t>
      </w:r>
      <w:r w:rsidR="001369E4">
        <w:rPr>
          <w:lang w:val="de-DE"/>
        </w:rPr>
        <w:t xml:space="preserve">vor Ort </w:t>
      </w:r>
      <w:r>
        <w:rPr>
          <w:lang w:val="de-DE"/>
        </w:rPr>
        <w:t xml:space="preserve">lautstark anfeuern können, wird im Zielraum Platz für Zuschauer geschaffen. </w:t>
      </w:r>
      <w:r w:rsidR="001369E4">
        <w:rPr>
          <w:lang w:val="de-DE"/>
        </w:rPr>
        <w:t>In klar getrennten Sektoren sind Zuschauer im Stadion zugelassen. Tickets gibt’s Anfangs November auf davos</w:t>
      </w:r>
      <w:r w:rsidR="001E774C">
        <w:rPr>
          <w:lang w:val="de-DE"/>
        </w:rPr>
        <w:t>nordic</w:t>
      </w:r>
      <w:r w:rsidR="001369E4">
        <w:rPr>
          <w:lang w:val="de-DE"/>
        </w:rPr>
        <w:t xml:space="preserve">.ch. Um Warteschlangen und die damit verbundenen Menschenansammlungen zu vermeiden, rät der Veranstalter die Tickets </w:t>
      </w:r>
      <w:r w:rsidR="001C3FA4">
        <w:rPr>
          <w:lang w:val="de-DE"/>
        </w:rPr>
        <w:t xml:space="preserve">für CHF 10.- </w:t>
      </w:r>
      <w:r w:rsidR="001369E4">
        <w:rPr>
          <w:lang w:val="de-DE"/>
        </w:rPr>
        <w:t xml:space="preserve">online zu </w:t>
      </w:r>
      <w:r w:rsidR="001C3FA4">
        <w:rPr>
          <w:lang w:val="de-DE"/>
        </w:rPr>
        <w:t>kaufen</w:t>
      </w:r>
      <w:r w:rsidR="001369E4">
        <w:rPr>
          <w:lang w:val="de-DE"/>
        </w:rPr>
        <w:t>.</w:t>
      </w:r>
    </w:p>
    <w:p w:rsidR="004C5BF5" w:rsidRDefault="00985299" w:rsidP="004C5BF5">
      <w:pPr>
        <w:spacing w:line="300" w:lineRule="exact"/>
        <w:ind w:left="-284"/>
        <w:jc w:val="both"/>
        <w:rPr>
          <w:lang w:val="de-DE"/>
        </w:rPr>
      </w:pPr>
      <w:r>
        <w:rPr>
          <w:lang w:val="de-DE"/>
        </w:rPr>
        <w:t xml:space="preserve">Der Veranstalter verzichtet aufgrund der aktuellen Situation auf </w:t>
      </w:r>
      <w:r w:rsidR="00F27E01">
        <w:rPr>
          <w:lang w:val="de-DE"/>
        </w:rPr>
        <w:t>die</w:t>
      </w:r>
      <w:r>
        <w:rPr>
          <w:lang w:val="de-DE"/>
        </w:rPr>
        <w:t xml:space="preserve"> Zuschauertribüne</w:t>
      </w:r>
      <w:r w:rsidR="00DF7FEF">
        <w:rPr>
          <w:lang w:val="de-DE"/>
        </w:rPr>
        <w:t xml:space="preserve"> und </w:t>
      </w:r>
      <w:r w:rsidR="00F27E01">
        <w:rPr>
          <w:lang w:val="de-DE"/>
        </w:rPr>
        <w:t xml:space="preserve">die </w:t>
      </w:r>
      <w:proofErr w:type="spellStart"/>
      <w:r w:rsidR="00DF7FEF">
        <w:rPr>
          <w:lang w:val="de-DE"/>
        </w:rPr>
        <w:t>Feszelte</w:t>
      </w:r>
      <w:proofErr w:type="spellEnd"/>
      <w:r w:rsidR="00DF7FEF">
        <w:rPr>
          <w:lang w:val="de-DE"/>
        </w:rPr>
        <w:t xml:space="preserve">. Der Anlass findet </w:t>
      </w:r>
      <w:proofErr w:type="spellStart"/>
      <w:r w:rsidR="00DF7FEF">
        <w:rPr>
          <w:lang w:val="de-DE"/>
        </w:rPr>
        <w:t>draussen</w:t>
      </w:r>
      <w:proofErr w:type="spellEnd"/>
      <w:r w:rsidR="00DF7FEF">
        <w:rPr>
          <w:lang w:val="de-DE"/>
        </w:rPr>
        <w:t xml:space="preserve"> statt</w:t>
      </w:r>
      <w:r>
        <w:rPr>
          <w:lang w:val="de-DE"/>
        </w:rPr>
        <w:t xml:space="preserve">. </w:t>
      </w:r>
      <w:r w:rsidR="001C3FA4">
        <w:rPr>
          <w:lang w:val="de-DE"/>
        </w:rPr>
        <w:t xml:space="preserve">Ebenfalls </w:t>
      </w:r>
      <w:r>
        <w:rPr>
          <w:lang w:val="de-DE"/>
        </w:rPr>
        <w:t>können in diesem Jahr der</w:t>
      </w:r>
      <w:r w:rsidR="001C3FA4">
        <w:rPr>
          <w:lang w:val="de-DE"/>
        </w:rPr>
        <w:t xml:space="preserve"> beliebte </w:t>
      </w:r>
      <w:proofErr w:type="spellStart"/>
      <w:r w:rsidR="001C3FA4">
        <w:rPr>
          <w:lang w:val="de-DE"/>
        </w:rPr>
        <w:t>Daehlie</w:t>
      </w:r>
      <w:proofErr w:type="spellEnd"/>
      <w:r w:rsidR="001C3FA4">
        <w:rPr>
          <w:lang w:val="de-DE"/>
        </w:rPr>
        <w:t xml:space="preserve"> Kids-Event sowie die Starnummernvergabe am Weihnachtsmarkt beim </w:t>
      </w:r>
      <w:proofErr w:type="spellStart"/>
      <w:r w:rsidR="001C3FA4">
        <w:rPr>
          <w:lang w:val="de-DE"/>
        </w:rPr>
        <w:t>Seehofseeli</w:t>
      </w:r>
      <w:proofErr w:type="spellEnd"/>
      <w:r>
        <w:rPr>
          <w:lang w:val="de-DE"/>
        </w:rPr>
        <w:t xml:space="preserve"> nicht durchgeführt werden</w:t>
      </w:r>
      <w:r w:rsidR="001C3FA4">
        <w:rPr>
          <w:lang w:val="de-DE"/>
        </w:rPr>
        <w:t xml:space="preserve">. „Es tut weh, auf all das zu verzichten,“ </w:t>
      </w:r>
      <w:r w:rsidR="001E774C">
        <w:rPr>
          <w:lang w:val="de-DE"/>
        </w:rPr>
        <w:t>sagt</w:t>
      </w:r>
      <w:r w:rsidR="001C3FA4">
        <w:rPr>
          <w:lang w:val="de-DE"/>
        </w:rPr>
        <w:t xml:space="preserve"> Barbara</w:t>
      </w:r>
      <w:r w:rsidR="001E774C">
        <w:rPr>
          <w:lang w:val="de-DE"/>
        </w:rPr>
        <w:t xml:space="preserve"> Flury. „Wir müssen uns jetzt aber auf das </w:t>
      </w:r>
      <w:r>
        <w:rPr>
          <w:lang w:val="de-DE"/>
        </w:rPr>
        <w:t>W</w:t>
      </w:r>
      <w:r w:rsidR="001E774C">
        <w:rPr>
          <w:lang w:val="de-DE"/>
        </w:rPr>
        <w:t>esentlichste konzentrieren</w:t>
      </w:r>
      <w:r w:rsidR="00CF6C5D">
        <w:rPr>
          <w:lang w:val="de-DE"/>
        </w:rPr>
        <w:t xml:space="preserve">, nämlich dass die Durchführung des Weltcups sowie die Sicherheit von Athleten </w:t>
      </w:r>
      <w:r w:rsidR="00776A79">
        <w:rPr>
          <w:lang w:val="de-DE"/>
        </w:rPr>
        <w:t xml:space="preserve">und Zuschauern </w:t>
      </w:r>
      <w:r w:rsidR="00CF6C5D">
        <w:rPr>
          <w:lang w:val="de-DE"/>
        </w:rPr>
        <w:t>gewährleistet ist</w:t>
      </w:r>
      <w:r w:rsidR="001E774C">
        <w:rPr>
          <w:lang w:val="de-DE"/>
        </w:rPr>
        <w:t>.“</w:t>
      </w:r>
    </w:p>
    <w:p w:rsidR="004C5BF5" w:rsidRDefault="004C5BF5" w:rsidP="004C5BF5">
      <w:pPr>
        <w:spacing w:line="300" w:lineRule="exact"/>
        <w:ind w:left="-284"/>
        <w:jc w:val="both"/>
        <w:rPr>
          <w:lang w:val="de-DE"/>
        </w:rPr>
      </w:pPr>
    </w:p>
    <w:p w:rsidR="004C5BF5" w:rsidRDefault="004C5BF5" w:rsidP="004C5BF5">
      <w:pPr>
        <w:spacing w:line="300" w:lineRule="exact"/>
        <w:ind w:left="-284"/>
        <w:jc w:val="both"/>
        <w:rPr>
          <w:lang w:val="de-DE"/>
        </w:rPr>
      </w:pPr>
    </w:p>
    <w:p w:rsidR="004C5BF5" w:rsidRDefault="004C5BF5" w:rsidP="004C5BF5">
      <w:pPr>
        <w:spacing w:line="300" w:lineRule="exact"/>
        <w:ind w:left="-284"/>
        <w:jc w:val="both"/>
        <w:rPr>
          <w:lang w:val="de-DE"/>
        </w:rPr>
      </w:pPr>
    </w:p>
    <w:p w:rsidR="00912151" w:rsidRDefault="00912151" w:rsidP="004C5BF5">
      <w:pPr>
        <w:ind w:left="-284"/>
        <w:jc w:val="both"/>
        <w:rPr>
          <w:rFonts w:cs="Calibri"/>
          <w:color w:val="000000"/>
        </w:rPr>
      </w:pPr>
      <w:r>
        <w:rPr>
          <w:rFonts w:cs="Calibri"/>
          <w:color w:val="000000"/>
        </w:rPr>
        <w:t xml:space="preserve">Das Programm </w:t>
      </w:r>
      <w:r w:rsidR="00455F52">
        <w:rPr>
          <w:rFonts w:cs="Calibri"/>
          <w:color w:val="000000"/>
        </w:rPr>
        <w:t xml:space="preserve">für das Davos Nordic 2020 </w:t>
      </w:r>
      <w:r w:rsidR="00985299">
        <w:rPr>
          <w:rFonts w:cs="Calibri"/>
          <w:color w:val="000000"/>
        </w:rPr>
        <w:t>sieht</w:t>
      </w:r>
      <w:r w:rsidR="004C5BF5">
        <w:rPr>
          <w:rFonts w:cs="Calibri"/>
          <w:color w:val="000000"/>
        </w:rPr>
        <w:t xml:space="preserve"> </w:t>
      </w:r>
      <w:r>
        <w:rPr>
          <w:rFonts w:cs="Calibri"/>
          <w:color w:val="000000"/>
        </w:rPr>
        <w:t>wie folgt aus:</w:t>
      </w:r>
    </w:p>
    <w:p w:rsidR="00593934" w:rsidRPr="00AA274C" w:rsidRDefault="00593934" w:rsidP="00404E0B">
      <w:pPr>
        <w:ind w:left="-284"/>
        <w:jc w:val="both"/>
        <w:rPr>
          <w:rFonts w:cs="Calibri"/>
          <w:color w:val="000000"/>
        </w:rPr>
      </w:pPr>
    </w:p>
    <w:p w:rsidR="00912151" w:rsidRPr="00430350" w:rsidRDefault="00912151" w:rsidP="00404E0B">
      <w:pPr>
        <w:ind w:left="-284"/>
      </w:pPr>
      <w:r w:rsidRPr="00430350">
        <w:rPr>
          <w:rStyle w:val="Fett"/>
        </w:rPr>
        <w:t>Samstag, 1</w:t>
      </w:r>
      <w:r w:rsidR="00BB0CEF">
        <w:rPr>
          <w:rStyle w:val="Fett"/>
        </w:rPr>
        <w:t>2</w:t>
      </w:r>
      <w:r w:rsidRPr="00430350">
        <w:rPr>
          <w:rStyle w:val="Fett"/>
        </w:rPr>
        <w:t xml:space="preserve">. Dezember </w:t>
      </w:r>
      <w:r w:rsidR="00BB0CEF">
        <w:rPr>
          <w:rStyle w:val="Fett"/>
        </w:rPr>
        <w:t>2020</w:t>
      </w:r>
    </w:p>
    <w:p w:rsidR="00912151" w:rsidRDefault="00912151" w:rsidP="00404E0B">
      <w:pPr>
        <w:ind w:left="-284"/>
      </w:pPr>
      <w:r>
        <w:t>11:</w:t>
      </w:r>
      <w:r w:rsidR="00BB0CEF">
        <w:t>15</w:t>
      </w:r>
      <w:r>
        <w:t xml:space="preserve"> </w:t>
      </w:r>
      <w:r w:rsidRPr="00430350">
        <w:t xml:space="preserve">Damen &amp; Herren </w:t>
      </w:r>
      <w:r>
        <w:t>Prolog</w:t>
      </w:r>
      <w:r w:rsidRPr="00430350">
        <w:t xml:space="preserve"> - freie Technik</w:t>
      </w:r>
    </w:p>
    <w:p w:rsidR="00912151" w:rsidRDefault="00912151" w:rsidP="00404E0B">
      <w:pPr>
        <w:ind w:left="-284"/>
      </w:pPr>
      <w:r>
        <w:t>1</w:t>
      </w:r>
      <w:r w:rsidR="00BB0CEF">
        <w:t>3</w:t>
      </w:r>
      <w:r>
        <w:t>:</w:t>
      </w:r>
      <w:r w:rsidR="00BB0CEF">
        <w:t>45</w:t>
      </w:r>
      <w:r>
        <w:t xml:space="preserve"> Damen &amp; Herren Finalläufe</w:t>
      </w:r>
    </w:p>
    <w:p w:rsidR="00912151" w:rsidRPr="00430350" w:rsidRDefault="00912151" w:rsidP="00404E0B">
      <w:pPr>
        <w:ind w:left="-284"/>
      </w:pPr>
      <w:r w:rsidRPr="00430350">
        <w:t> </w:t>
      </w:r>
    </w:p>
    <w:p w:rsidR="00912151" w:rsidRPr="00430350" w:rsidRDefault="00912151" w:rsidP="00404E0B">
      <w:pPr>
        <w:ind w:left="-284"/>
      </w:pPr>
      <w:r w:rsidRPr="00430350">
        <w:rPr>
          <w:rStyle w:val="Fett"/>
        </w:rPr>
        <w:t>Sonntag, 1</w:t>
      </w:r>
      <w:r w:rsidR="00BB0CEF">
        <w:rPr>
          <w:rStyle w:val="Fett"/>
        </w:rPr>
        <w:t>3</w:t>
      </w:r>
      <w:r w:rsidRPr="00430350">
        <w:rPr>
          <w:rStyle w:val="Fett"/>
        </w:rPr>
        <w:t xml:space="preserve">. Dezember </w:t>
      </w:r>
      <w:r w:rsidR="00BB0CEF">
        <w:rPr>
          <w:rStyle w:val="Fett"/>
        </w:rPr>
        <w:t>2020</w:t>
      </w:r>
    </w:p>
    <w:p w:rsidR="00912151" w:rsidRPr="00430350" w:rsidRDefault="00912151" w:rsidP="00404E0B">
      <w:pPr>
        <w:ind w:left="-284"/>
      </w:pPr>
      <w:r>
        <w:t>1</w:t>
      </w:r>
      <w:r w:rsidR="00B73372">
        <w:t>0</w:t>
      </w:r>
      <w:r>
        <w:t>:</w:t>
      </w:r>
      <w:r w:rsidR="00B73372">
        <w:t>4</w:t>
      </w:r>
      <w:r>
        <w:t>5 Einzelstart Damen 10km freie Technik</w:t>
      </w:r>
    </w:p>
    <w:p w:rsidR="00912151" w:rsidRDefault="00912151" w:rsidP="005A6A04">
      <w:pPr>
        <w:ind w:left="-284"/>
      </w:pPr>
      <w:r>
        <w:t>1</w:t>
      </w:r>
      <w:r w:rsidR="00B73372">
        <w:t>3</w:t>
      </w:r>
      <w:r>
        <w:t>:</w:t>
      </w:r>
      <w:r w:rsidR="00B73372">
        <w:t>3</w:t>
      </w:r>
      <w:r w:rsidR="00BB0CEF">
        <w:t>0</w:t>
      </w:r>
      <w:r>
        <w:t xml:space="preserve"> Einzelstart Herren 15km freie Technik</w:t>
      </w:r>
    </w:p>
    <w:p w:rsidR="00985299" w:rsidRDefault="00985299" w:rsidP="005A6A04">
      <w:pPr>
        <w:ind w:left="-284"/>
      </w:pPr>
    </w:p>
    <w:p w:rsidR="00985299" w:rsidRDefault="00985299" w:rsidP="00985299">
      <w:pPr>
        <w:ind w:left="-284"/>
      </w:pPr>
      <w:r>
        <w:t>(Änderungen vorbehalten)</w:t>
      </w:r>
    </w:p>
    <w:p w:rsidR="00985299" w:rsidRDefault="00985299" w:rsidP="005A6A04">
      <w:pPr>
        <w:ind w:left="-284"/>
      </w:pPr>
    </w:p>
    <w:p w:rsidR="005A6A04" w:rsidRDefault="005A6A04" w:rsidP="005A6A04">
      <w:pPr>
        <w:ind w:left="-284"/>
        <w:rPr>
          <w:rFonts w:cs="Arial"/>
          <w:b/>
        </w:rPr>
      </w:pPr>
    </w:p>
    <w:p w:rsidR="00F65F2E" w:rsidRDefault="00F65F2E" w:rsidP="00404E0B">
      <w:pPr>
        <w:spacing w:after="100" w:line="276" w:lineRule="auto"/>
        <w:ind w:left="-284" w:right="-1"/>
        <w:rPr>
          <w:rFonts w:cs="Arial"/>
          <w:b/>
        </w:rPr>
        <w:sectPr w:rsidR="00F65F2E" w:rsidSect="00593934">
          <w:headerReference w:type="default" r:id="rId8"/>
          <w:pgSz w:w="11906" w:h="16838" w:code="9"/>
          <w:pgMar w:top="3119" w:right="1134" w:bottom="1996" w:left="1418" w:header="567" w:footer="284" w:gutter="0"/>
          <w:cols w:space="708"/>
          <w:docGrid w:linePitch="360"/>
        </w:sectPr>
      </w:pPr>
    </w:p>
    <w:p w:rsidR="00912151" w:rsidRDefault="00912151" w:rsidP="00F65F2E">
      <w:pPr>
        <w:ind w:left="-284" w:right="-1"/>
        <w:rPr>
          <w:rFonts w:cs="Arial"/>
          <w:b/>
        </w:rPr>
      </w:pPr>
      <w:r w:rsidRPr="008D6F54">
        <w:rPr>
          <w:rFonts w:cs="Arial"/>
          <w:b/>
        </w:rPr>
        <w:t>Kontakt</w:t>
      </w:r>
    </w:p>
    <w:p w:rsidR="00912151" w:rsidRPr="008D6F54" w:rsidRDefault="00912151" w:rsidP="00404E0B">
      <w:pPr>
        <w:ind w:left="-284" w:right="-1"/>
        <w:rPr>
          <w:rFonts w:cs="Arial"/>
        </w:rPr>
      </w:pPr>
      <w:r>
        <w:rPr>
          <w:rFonts w:cs="Arial"/>
        </w:rPr>
        <w:t>Fabio Lechner</w:t>
      </w:r>
    </w:p>
    <w:p w:rsidR="00985299" w:rsidRDefault="00985299" w:rsidP="00404E0B">
      <w:pPr>
        <w:ind w:left="-284" w:right="-1"/>
        <w:rPr>
          <w:rFonts w:cs="Arial"/>
        </w:rPr>
      </w:pPr>
      <w:r>
        <w:rPr>
          <w:rFonts w:cs="Arial"/>
        </w:rPr>
        <w:t>Ski Club Davos Weltcup – Davos Nordic</w:t>
      </w:r>
    </w:p>
    <w:p w:rsidR="00912151" w:rsidRDefault="00912151" w:rsidP="00404E0B">
      <w:pPr>
        <w:ind w:left="-284" w:right="-1"/>
        <w:rPr>
          <w:rFonts w:cs="Arial"/>
        </w:rPr>
      </w:pPr>
      <w:r w:rsidRPr="008D6F54">
        <w:rPr>
          <w:rFonts w:cs="Arial"/>
        </w:rPr>
        <w:t xml:space="preserve">Medien </w:t>
      </w:r>
    </w:p>
    <w:p w:rsidR="00912151" w:rsidRPr="004C5BF5" w:rsidRDefault="00912151" w:rsidP="00985299">
      <w:pPr>
        <w:ind w:left="-284" w:right="-1"/>
        <w:rPr>
          <w:lang w:eastAsia="de-CH"/>
        </w:rPr>
      </w:pPr>
      <w:r w:rsidRPr="006746DE">
        <w:rPr>
          <w:lang w:eastAsia="de-CH"/>
        </w:rPr>
        <w:t>Talstrasse 41</w:t>
      </w:r>
      <w:r w:rsidR="004C5BF5">
        <w:rPr>
          <w:lang w:eastAsia="de-CH"/>
        </w:rPr>
        <w:t xml:space="preserve">, </w:t>
      </w:r>
      <w:r w:rsidRPr="006746DE">
        <w:rPr>
          <w:lang w:eastAsia="de-CH"/>
        </w:rPr>
        <w:t>CH-7270 Davos (Schweiz)</w:t>
      </w:r>
      <w:r w:rsidRPr="008D6F54">
        <w:rPr>
          <w:rFonts w:cs="Arial"/>
        </w:rPr>
        <w:br/>
        <w:t>+41</w:t>
      </w:r>
      <w:r>
        <w:rPr>
          <w:rFonts w:cs="Arial"/>
        </w:rPr>
        <w:t xml:space="preserve"> </w:t>
      </w:r>
      <w:r w:rsidRPr="008D6F54">
        <w:rPr>
          <w:rFonts w:cs="Arial"/>
        </w:rPr>
        <w:t>81 415 21 18</w:t>
      </w:r>
      <w:r w:rsidRPr="008D6F54">
        <w:rPr>
          <w:rFonts w:cs="Arial"/>
        </w:rPr>
        <w:br/>
      </w:r>
      <w:hyperlink r:id="rId9" w:history="1">
        <w:r w:rsidRPr="00833C02">
          <w:rPr>
            <w:rStyle w:val="Hyperlink"/>
            <w:rFonts w:cs="Arial"/>
          </w:rPr>
          <w:t>fabio.lechner@davos.ch</w:t>
        </w:r>
      </w:hyperlink>
      <w:r w:rsidRPr="008D6F54">
        <w:rPr>
          <w:rFonts w:cs="Arial"/>
        </w:rPr>
        <w:t xml:space="preserve"> / </w:t>
      </w:r>
      <w:hyperlink r:id="rId10" w:history="1">
        <w:r w:rsidRPr="008D6F54">
          <w:rPr>
            <w:rStyle w:val="Hyperlink"/>
            <w:rFonts w:cs="Arial"/>
          </w:rPr>
          <w:t>davosnordic@davos.ch</w:t>
        </w:r>
      </w:hyperlink>
      <w:r>
        <w:rPr>
          <w:rFonts w:cs="Arial"/>
        </w:rPr>
        <w:br/>
      </w:r>
    </w:p>
    <w:p w:rsidR="00F65F2E" w:rsidRPr="006746DE" w:rsidRDefault="00F65F2E" w:rsidP="00404E0B">
      <w:pPr>
        <w:ind w:left="-284" w:right="-1"/>
        <w:rPr>
          <w:b/>
          <w:bCs/>
          <w:lang w:eastAsia="de-CH"/>
        </w:rPr>
      </w:pPr>
    </w:p>
    <w:p w:rsidR="00912151" w:rsidRPr="00BB0CEF" w:rsidRDefault="00912151" w:rsidP="00F65F2E">
      <w:pPr>
        <w:ind w:left="-284"/>
        <w:rPr>
          <w:lang w:val="en-GB" w:eastAsia="de-CH"/>
        </w:rPr>
      </w:pPr>
      <w:r w:rsidRPr="00BB0CEF">
        <w:rPr>
          <w:lang w:val="en-GB" w:eastAsia="de-CH"/>
        </w:rPr>
        <w:t>Britta Wild</w:t>
      </w:r>
    </w:p>
    <w:p w:rsidR="00912151" w:rsidRDefault="00985299" w:rsidP="00404E0B">
      <w:pPr>
        <w:ind w:left="-284"/>
        <w:rPr>
          <w:lang w:val="en-GB" w:eastAsia="de-CH"/>
        </w:rPr>
      </w:pPr>
      <w:r>
        <w:rPr>
          <w:lang w:val="en-GB" w:eastAsia="de-CH"/>
        </w:rPr>
        <w:t xml:space="preserve">Ski Club Davos </w:t>
      </w:r>
      <w:proofErr w:type="spellStart"/>
      <w:r>
        <w:rPr>
          <w:lang w:val="en-GB" w:eastAsia="de-CH"/>
        </w:rPr>
        <w:t>Weltcup</w:t>
      </w:r>
      <w:proofErr w:type="spellEnd"/>
      <w:r>
        <w:rPr>
          <w:lang w:val="en-GB" w:eastAsia="de-CH"/>
        </w:rPr>
        <w:t xml:space="preserve"> – Davos Nordic </w:t>
      </w:r>
    </w:p>
    <w:p w:rsidR="00985299" w:rsidRPr="00BB0CEF" w:rsidRDefault="00985299" w:rsidP="00404E0B">
      <w:pPr>
        <w:ind w:left="-284"/>
        <w:rPr>
          <w:b/>
          <w:bCs/>
          <w:lang w:val="en-GB" w:eastAsia="de-CH"/>
        </w:rPr>
      </w:pPr>
      <w:r>
        <w:rPr>
          <w:lang w:val="en-GB" w:eastAsia="de-CH"/>
        </w:rPr>
        <w:t xml:space="preserve">Head Office </w:t>
      </w:r>
    </w:p>
    <w:p w:rsidR="00912151" w:rsidRPr="006746DE" w:rsidRDefault="00912151" w:rsidP="00404E0B">
      <w:pPr>
        <w:ind w:left="-284"/>
        <w:rPr>
          <w:lang w:eastAsia="de-CH"/>
        </w:rPr>
      </w:pPr>
      <w:r w:rsidRPr="006746DE">
        <w:rPr>
          <w:lang w:eastAsia="de-CH"/>
        </w:rPr>
        <w:t>Talstrasse 41, CH-7270 Davos (Schweiz)</w:t>
      </w:r>
    </w:p>
    <w:p w:rsidR="00912151" w:rsidRPr="006746DE" w:rsidRDefault="00912151" w:rsidP="00404E0B">
      <w:pPr>
        <w:ind w:left="-284"/>
        <w:rPr>
          <w:lang w:eastAsia="de-CH"/>
        </w:rPr>
      </w:pPr>
      <w:r w:rsidRPr="006746DE">
        <w:rPr>
          <w:lang w:eastAsia="de-CH"/>
        </w:rPr>
        <w:t>Tel. +41 (0)81 415 21 56</w:t>
      </w:r>
    </w:p>
    <w:p w:rsidR="00F65F2E" w:rsidRDefault="00850EE4" w:rsidP="00A452FB">
      <w:pPr>
        <w:ind w:left="-284"/>
        <w:rPr>
          <w:lang w:eastAsia="de-CH"/>
        </w:rPr>
        <w:sectPr w:rsidR="00F65F2E" w:rsidSect="00F65F2E">
          <w:type w:val="continuous"/>
          <w:pgSz w:w="11906" w:h="16838" w:code="9"/>
          <w:pgMar w:top="3119" w:right="1134" w:bottom="1996" w:left="1418" w:header="567" w:footer="284" w:gutter="0"/>
          <w:cols w:num="2" w:space="708"/>
          <w:docGrid w:linePitch="360"/>
        </w:sectPr>
      </w:pPr>
      <w:hyperlink r:id="rId11" w:history="1">
        <w:r w:rsidR="00912151" w:rsidRPr="005F65B4">
          <w:rPr>
            <w:rStyle w:val="Hyperlink"/>
            <w:lang w:eastAsia="de-CH"/>
          </w:rPr>
          <w:t>Britta.wild@davos.ch</w:t>
        </w:r>
      </w:hyperlink>
      <w:r w:rsidR="00912151">
        <w:rPr>
          <w:lang w:eastAsia="de-CH"/>
        </w:rPr>
        <w:t xml:space="preserve"> / </w:t>
      </w:r>
      <w:hyperlink r:id="rId12" w:history="1">
        <w:r w:rsidR="00912151" w:rsidRPr="006746DE">
          <w:rPr>
            <w:rStyle w:val="Hyperlink"/>
          </w:rPr>
          <w:t>davosnordic@davos.ch</w:t>
        </w:r>
      </w:hyperlink>
      <w:r w:rsidR="00912151" w:rsidRPr="006746DE">
        <w:rPr>
          <w:lang w:eastAsia="de-CH"/>
        </w:rPr>
        <w:t xml:space="preserve">  </w:t>
      </w:r>
    </w:p>
    <w:p w:rsidR="00593934" w:rsidRDefault="00593934" w:rsidP="00A452FB"/>
    <w:sectPr w:rsidR="00593934" w:rsidSect="00F65F2E">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FF3" w:rsidRDefault="00040FF3">
      <w:r>
        <w:separator/>
      </w:r>
    </w:p>
  </w:endnote>
  <w:endnote w:type="continuationSeparator" w:id="0">
    <w:p w:rsidR="00040FF3" w:rsidRDefault="0004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Calibri"/>
    <w:charset w:val="00"/>
    <w:family w:val="swiss"/>
    <w:pitch w:val="variable"/>
    <w:sig w:usb0="00000003" w:usb1="00000000" w:usb2="00000000" w:usb3="00000000" w:csb0="00000001" w:csb1="00000000"/>
  </w:font>
  <w:font w:name="Frutiger Linotype">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FF3" w:rsidRDefault="00040FF3">
      <w:r>
        <w:separator/>
      </w:r>
    </w:p>
  </w:footnote>
  <w:footnote w:type="continuationSeparator" w:id="0">
    <w:p w:rsidR="00040FF3" w:rsidRDefault="0004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EDF" w:rsidRPr="00BA2BDC" w:rsidRDefault="00BA2BDC" w:rsidP="00BA2BDC">
    <w:pPr>
      <w:pStyle w:val="Kopfzeile"/>
    </w:pPr>
    <w:r>
      <w:rPr>
        <w:noProof/>
        <w:lang w:val="de-CH" w:eastAsia="de-CH"/>
      </w:rPr>
      <w:drawing>
        <wp:anchor distT="0" distB="0" distL="114300" distR="114300" simplePos="0" relativeHeight="251658752" behindDoc="1" locked="0" layoutInCell="1" allowOverlap="1" wp14:anchorId="14151CA3" wp14:editId="08F860ED">
          <wp:simplePos x="0" y="0"/>
          <wp:positionH relativeFrom="column">
            <wp:posOffset>-907254</wp:posOffset>
          </wp:positionH>
          <wp:positionV relativeFrom="paragraph">
            <wp:posOffset>-384346</wp:posOffset>
          </wp:positionV>
          <wp:extent cx="7588155" cy="10729891"/>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Sponso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155" cy="10729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825"/>
    <w:multiLevelType w:val="hybridMultilevel"/>
    <w:tmpl w:val="D3A4B5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87FD0"/>
    <w:multiLevelType w:val="hybridMultilevel"/>
    <w:tmpl w:val="E2A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C4036"/>
    <w:multiLevelType w:val="hybridMultilevel"/>
    <w:tmpl w:val="066A74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3879A2"/>
    <w:multiLevelType w:val="hybridMultilevel"/>
    <w:tmpl w:val="FB7A2ED6"/>
    <w:lvl w:ilvl="0" w:tplc="2862B6E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936340E"/>
    <w:multiLevelType w:val="hybridMultilevel"/>
    <w:tmpl w:val="83A6EB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D538C8"/>
    <w:multiLevelType w:val="hybridMultilevel"/>
    <w:tmpl w:val="1EA8990A"/>
    <w:lvl w:ilvl="0" w:tplc="1CF2BE24">
      <w:numFmt w:val="bullet"/>
      <w:lvlText w:val="-"/>
      <w:lvlJc w:val="left"/>
      <w:pPr>
        <w:ind w:left="720" w:hanging="360"/>
      </w:pPr>
      <w:rPr>
        <w:rFonts w:ascii="Frutiger Linotype" w:eastAsia="Times New Roman" w:hAnsi="Frutiger Linotype" w:cs="Times New Roman"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06C6A7F"/>
    <w:multiLevelType w:val="hybridMultilevel"/>
    <w:tmpl w:val="55424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0435F2"/>
    <w:multiLevelType w:val="hybridMultilevel"/>
    <w:tmpl w:val="97F055EC"/>
    <w:lvl w:ilvl="0" w:tplc="85E88AC2">
      <w:start w:val="500"/>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9442E"/>
    <w:multiLevelType w:val="hybridMultilevel"/>
    <w:tmpl w:val="2EA843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99E1721"/>
    <w:multiLevelType w:val="hybridMultilevel"/>
    <w:tmpl w:val="EE40A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E75487"/>
    <w:multiLevelType w:val="hybridMultilevel"/>
    <w:tmpl w:val="FFBC64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B0082"/>
    <w:multiLevelType w:val="hybridMultilevel"/>
    <w:tmpl w:val="634E0A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E4B0B78"/>
    <w:multiLevelType w:val="hybridMultilevel"/>
    <w:tmpl w:val="448AF7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B700C4"/>
    <w:multiLevelType w:val="hybridMultilevel"/>
    <w:tmpl w:val="33AE1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5B2B37"/>
    <w:multiLevelType w:val="hybridMultilevel"/>
    <w:tmpl w:val="8E70C9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BE63B5"/>
    <w:multiLevelType w:val="hybridMultilevel"/>
    <w:tmpl w:val="D8DE42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0911A4"/>
    <w:multiLevelType w:val="hybridMultilevel"/>
    <w:tmpl w:val="6366C6D4"/>
    <w:lvl w:ilvl="0" w:tplc="DAF6BCF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60764D"/>
    <w:multiLevelType w:val="hybridMultilevel"/>
    <w:tmpl w:val="5DB676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11450D"/>
    <w:multiLevelType w:val="hybridMultilevel"/>
    <w:tmpl w:val="7C345D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85D40F5"/>
    <w:multiLevelType w:val="hybridMultilevel"/>
    <w:tmpl w:val="7FF669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FD04D3"/>
    <w:multiLevelType w:val="hybridMultilevel"/>
    <w:tmpl w:val="489043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274C07"/>
    <w:multiLevelType w:val="hybridMultilevel"/>
    <w:tmpl w:val="CF8600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9036141"/>
    <w:multiLevelType w:val="hybridMultilevel"/>
    <w:tmpl w:val="6770B6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EF467A"/>
    <w:multiLevelType w:val="hybridMultilevel"/>
    <w:tmpl w:val="5DD089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AC4312A"/>
    <w:multiLevelType w:val="hybridMultilevel"/>
    <w:tmpl w:val="DAB046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CB535AE"/>
    <w:multiLevelType w:val="hybridMultilevel"/>
    <w:tmpl w:val="42D8C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FCB00F6"/>
    <w:multiLevelType w:val="hybridMultilevel"/>
    <w:tmpl w:val="1556F1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B35AD7"/>
    <w:multiLevelType w:val="hybridMultilevel"/>
    <w:tmpl w:val="7EAE6C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9446E82"/>
    <w:multiLevelType w:val="hybridMultilevel"/>
    <w:tmpl w:val="E766D44A"/>
    <w:lvl w:ilvl="0" w:tplc="CD840060">
      <w:start w:val="1"/>
      <w:numFmt w:val="decimal"/>
      <w:pStyle w:val="berschrift3"/>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DC82D55"/>
    <w:multiLevelType w:val="hybridMultilevel"/>
    <w:tmpl w:val="B1964AA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1"/>
  </w:num>
  <w:num w:numId="6">
    <w:abstractNumId w:val="0"/>
  </w:num>
  <w:num w:numId="7">
    <w:abstractNumId w:val="12"/>
  </w:num>
  <w:num w:numId="8">
    <w:abstractNumId w:val="26"/>
  </w:num>
  <w:num w:numId="9">
    <w:abstractNumId w:val="27"/>
  </w:num>
  <w:num w:numId="10">
    <w:abstractNumId w:val="15"/>
  </w:num>
  <w:num w:numId="11">
    <w:abstractNumId w:val="2"/>
  </w:num>
  <w:num w:numId="12">
    <w:abstractNumId w:val="8"/>
  </w:num>
  <w:num w:numId="13">
    <w:abstractNumId w:val="14"/>
  </w:num>
  <w:num w:numId="14">
    <w:abstractNumId w:val="22"/>
  </w:num>
  <w:num w:numId="15">
    <w:abstractNumId w:val="11"/>
  </w:num>
  <w:num w:numId="16">
    <w:abstractNumId w:val="20"/>
  </w:num>
  <w:num w:numId="17">
    <w:abstractNumId w:val="18"/>
  </w:num>
  <w:num w:numId="18">
    <w:abstractNumId w:val="6"/>
  </w:num>
  <w:num w:numId="19">
    <w:abstractNumId w:val="19"/>
  </w:num>
  <w:num w:numId="20">
    <w:abstractNumId w:val="24"/>
  </w:num>
  <w:num w:numId="21">
    <w:abstractNumId w:val="23"/>
  </w:num>
  <w:num w:numId="22">
    <w:abstractNumId w:val="28"/>
  </w:num>
  <w:num w:numId="23">
    <w:abstractNumId w:val="13"/>
  </w:num>
  <w:num w:numId="24">
    <w:abstractNumId w:val="25"/>
  </w:num>
  <w:num w:numId="25">
    <w:abstractNumId w:val="3"/>
  </w:num>
  <w:num w:numId="26">
    <w:abstractNumId w:val="16"/>
  </w:num>
  <w:num w:numId="27">
    <w:abstractNumId w:val="10"/>
  </w:num>
  <w:num w:numId="28">
    <w:abstractNumId w:val="21"/>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AF"/>
    <w:rsid w:val="00004E28"/>
    <w:rsid w:val="00027F60"/>
    <w:rsid w:val="00033774"/>
    <w:rsid w:val="00040FF3"/>
    <w:rsid w:val="00053391"/>
    <w:rsid w:val="000548EE"/>
    <w:rsid w:val="00073995"/>
    <w:rsid w:val="000950BC"/>
    <w:rsid w:val="000957FF"/>
    <w:rsid w:val="000C4C43"/>
    <w:rsid w:val="000D468D"/>
    <w:rsid w:val="000E44F1"/>
    <w:rsid w:val="000E490E"/>
    <w:rsid w:val="001369E4"/>
    <w:rsid w:val="00144024"/>
    <w:rsid w:val="0017275E"/>
    <w:rsid w:val="001806E5"/>
    <w:rsid w:val="001B0E44"/>
    <w:rsid w:val="001C3FA4"/>
    <w:rsid w:val="001D052A"/>
    <w:rsid w:val="001D1689"/>
    <w:rsid w:val="001E12E4"/>
    <w:rsid w:val="001E774C"/>
    <w:rsid w:val="00213BE0"/>
    <w:rsid w:val="002202CA"/>
    <w:rsid w:val="00266470"/>
    <w:rsid w:val="00291554"/>
    <w:rsid w:val="00292821"/>
    <w:rsid w:val="002E3AD9"/>
    <w:rsid w:val="00337187"/>
    <w:rsid w:val="00343BCF"/>
    <w:rsid w:val="00384C39"/>
    <w:rsid w:val="003958D0"/>
    <w:rsid w:val="003A68AF"/>
    <w:rsid w:val="003B4C66"/>
    <w:rsid w:val="003D6987"/>
    <w:rsid w:val="003D735E"/>
    <w:rsid w:val="003E7842"/>
    <w:rsid w:val="003F1919"/>
    <w:rsid w:val="00404E0B"/>
    <w:rsid w:val="00410AE6"/>
    <w:rsid w:val="00455F52"/>
    <w:rsid w:val="00493ADA"/>
    <w:rsid w:val="004A2F6B"/>
    <w:rsid w:val="004A5557"/>
    <w:rsid w:val="004B1980"/>
    <w:rsid w:val="004B1F4A"/>
    <w:rsid w:val="004C5BF5"/>
    <w:rsid w:val="004D03D5"/>
    <w:rsid w:val="004D3A93"/>
    <w:rsid w:val="004E4284"/>
    <w:rsid w:val="00520A42"/>
    <w:rsid w:val="00523F95"/>
    <w:rsid w:val="00552822"/>
    <w:rsid w:val="005544E8"/>
    <w:rsid w:val="00571C5A"/>
    <w:rsid w:val="005727F4"/>
    <w:rsid w:val="00575A98"/>
    <w:rsid w:val="00593934"/>
    <w:rsid w:val="005A6A04"/>
    <w:rsid w:val="005A7D5C"/>
    <w:rsid w:val="005D0EF1"/>
    <w:rsid w:val="005E41B2"/>
    <w:rsid w:val="005F0AA1"/>
    <w:rsid w:val="00615548"/>
    <w:rsid w:val="00644FE5"/>
    <w:rsid w:val="006A7F61"/>
    <w:rsid w:val="006F5234"/>
    <w:rsid w:val="00703085"/>
    <w:rsid w:val="00741511"/>
    <w:rsid w:val="00763C9A"/>
    <w:rsid w:val="00766CE0"/>
    <w:rsid w:val="00776A79"/>
    <w:rsid w:val="00783C84"/>
    <w:rsid w:val="007A1154"/>
    <w:rsid w:val="007C1A89"/>
    <w:rsid w:val="007F31E7"/>
    <w:rsid w:val="007F4729"/>
    <w:rsid w:val="0082763E"/>
    <w:rsid w:val="00850EE4"/>
    <w:rsid w:val="008713CD"/>
    <w:rsid w:val="0087590A"/>
    <w:rsid w:val="008B60FE"/>
    <w:rsid w:val="008C2649"/>
    <w:rsid w:val="008E3B06"/>
    <w:rsid w:val="008F146D"/>
    <w:rsid w:val="00912151"/>
    <w:rsid w:val="009228BE"/>
    <w:rsid w:val="00926221"/>
    <w:rsid w:val="00935782"/>
    <w:rsid w:val="009465BA"/>
    <w:rsid w:val="0096342C"/>
    <w:rsid w:val="00985299"/>
    <w:rsid w:val="009933D3"/>
    <w:rsid w:val="009C29F5"/>
    <w:rsid w:val="009D071F"/>
    <w:rsid w:val="009E2C17"/>
    <w:rsid w:val="009E613A"/>
    <w:rsid w:val="009F2F3E"/>
    <w:rsid w:val="00A3339B"/>
    <w:rsid w:val="00A346EE"/>
    <w:rsid w:val="00A452FB"/>
    <w:rsid w:val="00A543C3"/>
    <w:rsid w:val="00A66C94"/>
    <w:rsid w:val="00A829F7"/>
    <w:rsid w:val="00A82A37"/>
    <w:rsid w:val="00A86917"/>
    <w:rsid w:val="00A9357B"/>
    <w:rsid w:val="00A97EDF"/>
    <w:rsid w:val="00AA2D56"/>
    <w:rsid w:val="00AA6D3A"/>
    <w:rsid w:val="00AB376B"/>
    <w:rsid w:val="00AE4926"/>
    <w:rsid w:val="00AF1A4E"/>
    <w:rsid w:val="00AF212D"/>
    <w:rsid w:val="00B25A63"/>
    <w:rsid w:val="00B431BB"/>
    <w:rsid w:val="00B52028"/>
    <w:rsid w:val="00B70EB5"/>
    <w:rsid w:val="00B73372"/>
    <w:rsid w:val="00B7453F"/>
    <w:rsid w:val="00BA2BDC"/>
    <w:rsid w:val="00BB0561"/>
    <w:rsid w:val="00BB0CEF"/>
    <w:rsid w:val="00BB37F4"/>
    <w:rsid w:val="00BD27D4"/>
    <w:rsid w:val="00BD3C50"/>
    <w:rsid w:val="00BF0F61"/>
    <w:rsid w:val="00BF75E6"/>
    <w:rsid w:val="00C144FC"/>
    <w:rsid w:val="00C20CD6"/>
    <w:rsid w:val="00C2653D"/>
    <w:rsid w:val="00C31BA3"/>
    <w:rsid w:val="00C31E3C"/>
    <w:rsid w:val="00C636C9"/>
    <w:rsid w:val="00C7196C"/>
    <w:rsid w:val="00CB265A"/>
    <w:rsid w:val="00CE4906"/>
    <w:rsid w:val="00CF6C5D"/>
    <w:rsid w:val="00D04CF0"/>
    <w:rsid w:val="00D07078"/>
    <w:rsid w:val="00D50074"/>
    <w:rsid w:val="00D61B06"/>
    <w:rsid w:val="00D918F3"/>
    <w:rsid w:val="00DB2945"/>
    <w:rsid w:val="00DB4276"/>
    <w:rsid w:val="00DC02FF"/>
    <w:rsid w:val="00DD2C95"/>
    <w:rsid w:val="00DD3F2B"/>
    <w:rsid w:val="00DE3E3D"/>
    <w:rsid w:val="00DF3627"/>
    <w:rsid w:val="00DF7FEF"/>
    <w:rsid w:val="00E3518A"/>
    <w:rsid w:val="00E67AB5"/>
    <w:rsid w:val="00E74E36"/>
    <w:rsid w:val="00E93107"/>
    <w:rsid w:val="00EA1EEB"/>
    <w:rsid w:val="00EA6615"/>
    <w:rsid w:val="00F12B9C"/>
    <w:rsid w:val="00F22A94"/>
    <w:rsid w:val="00F27E01"/>
    <w:rsid w:val="00F34EAF"/>
    <w:rsid w:val="00F56C2B"/>
    <w:rsid w:val="00F63FEB"/>
    <w:rsid w:val="00F65F2E"/>
    <w:rsid w:val="00F97B8C"/>
    <w:rsid w:val="00FC5F4C"/>
    <w:rsid w:val="00FD7D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7CB00B0"/>
  <w15:docId w15:val="{147498C9-40E3-4887-8002-2D717725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2653D"/>
    <w:pPr>
      <w:widowControl w:val="0"/>
    </w:pPr>
    <w:rPr>
      <w:rFonts w:ascii="Frutiger55Roman" w:hAnsi="Frutiger55Roman"/>
      <w:lang w:eastAsia="de-DE"/>
    </w:rPr>
  </w:style>
  <w:style w:type="paragraph" w:styleId="berschrift1">
    <w:name w:val="heading 1"/>
    <w:basedOn w:val="Standard"/>
    <w:next w:val="Standard"/>
    <w:link w:val="berschrift1Zchn"/>
    <w:uiPriority w:val="9"/>
    <w:qFormat/>
    <w:rsid w:val="007F4729"/>
    <w:pPr>
      <w:keepNext/>
      <w:keepLines/>
      <w:widowControl/>
      <w:spacing w:before="480"/>
      <w:outlineLvl w:val="0"/>
    </w:pPr>
    <w:rPr>
      <w:rFonts w:ascii="Frutiger Linotype" w:eastAsiaTheme="majorEastAsia" w:hAnsi="Frutiger Linotype" w:cstheme="majorBidi"/>
      <w:b/>
      <w:bCs/>
      <w:color w:val="365F91" w:themeColor="accent1" w:themeShade="BF"/>
      <w:sz w:val="28"/>
      <w:szCs w:val="28"/>
      <w:lang w:val="de-DE"/>
    </w:rPr>
  </w:style>
  <w:style w:type="paragraph" w:styleId="berschrift3">
    <w:name w:val="heading 3"/>
    <w:basedOn w:val="Standard"/>
    <w:next w:val="Standard"/>
    <w:link w:val="berschrift3Zchn"/>
    <w:autoRedefine/>
    <w:qFormat/>
    <w:rsid w:val="00C2653D"/>
    <w:pPr>
      <w:keepNext/>
      <w:numPr>
        <w:numId w:val="22"/>
      </w:numPr>
      <w:spacing w:before="240" w:after="60"/>
      <w:ind w:left="360"/>
      <w:outlineLvl w:val="2"/>
    </w:pPr>
    <w:rPr>
      <w:b/>
      <w:color w:val="4F81BD" w:themeColor="accent1"/>
      <w:sz w:val="22"/>
      <w:szCs w:val="32"/>
    </w:rPr>
  </w:style>
  <w:style w:type="paragraph" w:styleId="berschrift9">
    <w:name w:val="heading 9"/>
    <w:basedOn w:val="Standard"/>
    <w:next w:val="Standard"/>
    <w:link w:val="berschrift9Zchn"/>
    <w:uiPriority w:val="9"/>
    <w:semiHidden/>
    <w:unhideWhenUsed/>
    <w:qFormat/>
    <w:rsid w:val="00F63FEB"/>
    <w:pPr>
      <w:keepNext/>
      <w:keepLines/>
      <w:widowControl/>
      <w:spacing w:before="200"/>
      <w:outlineLvl w:val="8"/>
    </w:pPr>
    <w:rPr>
      <w:rFonts w:asciiTheme="majorHAnsi" w:eastAsiaTheme="majorEastAsia" w:hAnsiTheme="majorHAnsi" w:cstheme="majorBidi"/>
      <w:i/>
      <w:iCs/>
      <w:color w:val="404040" w:themeColor="text1" w:themeTint="BF"/>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0CD6"/>
    <w:pPr>
      <w:widowControl/>
      <w:tabs>
        <w:tab w:val="center" w:pos="4536"/>
        <w:tab w:val="right" w:pos="9072"/>
      </w:tabs>
    </w:pPr>
    <w:rPr>
      <w:rFonts w:ascii="Verdana" w:hAnsi="Verdana"/>
      <w:lang w:val="de-DE"/>
    </w:rPr>
  </w:style>
  <w:style w:type="paragraph" w:styleId="Fuzeile">
    <w:name w:val="footer"/>
    <w:basedOn w:val="Standard"/>
    <w:link w:val="FuzeileZchn"/>
    <w:rsid w:val="00C20CD6"/>
    <w:pPr>
      <w:widowControl/>
      <w:tabs>
        <w:tab w:val="center" w:pos="4536"/>
        <w:tab w:val="right" w:pos="9072"/>
      </w:tabs>
    </w:pPr>
    <w:rPr>
      <w:rFonts w:ascii="Verdana" w:hAnsi="Verdana"/>
      <w:lang w:val="de-DE"/>
    </w:rPr>
  </w:style>
  <w:style w:type="paragraph" w:customStyle="1" w:styleId="KleinerAdressblock">
    <w:name w:val="KleinerAdressblock"/>
    <w:basedOn w:val="Standard"/>
    <w:autoRedefine/>
    <w:rsid w:val="00C20CD6"/>
    <w:pPr>
      <w:tabs>
        <w:tab w:val="decimal" w:pos="3402"/>
        <w:tab w:val="left" w:pos="3828"/>
      </w:tabs>
    </w:pPr>
  </w:style>
  <w:style w:type="character" w:styleId="Hyperlink">
    <w:name w:val="Hyperlink"/>
    <w:basedOn w:val="Absatz-Standardschriftart"/>
    <w:uiPriority w:val="99"/>
    <w:rsid w:val="00C20CD6"/>
    <w:rPr>
      <w:color w:val="0000FF"/>
      <w:u w:val="single"/>
    </w:rPr>
  </w:style>
  <w:style w:type="paragraph" w:customStyle="1" w:styleId="KleinerAdressblock0">
    <w:name w:val="Kleiner Adressblock"/>
    <w:basedOn w:val="Standard"/>
    <w:autoRedefine/>
    <w:rsid w:val="00C20CD6"/>
    <w:pPr>
      <w:tabs>
        <w:tab w:val="decimal" w:pos="3402"/>
        <w:tab w:val="left" w:pos="3828"/>
      </w:tabs>
    </w:pPr>
    <w:rPr>
      <w:sz w:val="18"/>
    </w:rPr>
  </w:style>
  <w:style w:type="table" w:styleId="Tabellenraster">
    <w:name w:val="Table Grid"/>
    <w:basedOn w:val="NormaleTabelle"/>
    <w:rsid w:val="0057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66CE0"/>
    <w:pPr>
      <w:widowControl/>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766CE0"/>
    <w:rPr>
      <w:rFonts w:ascii="Tahoma" w:hAnsi="Tahoma" w:cs="Tahoma"/>
      <w:sz w:val="16"/>
      <w:szCs w:val="16"/>
      <w:lang w:val="de-DE" w:eastAsia="de-DE"/>
    </w:rPr>
  </w:style>
  <w:style w:type="character" w:customStyle="1" w:styleId="berschrift3Zchn">
    <w:name w:val="Überschrift 3 Zchn"/>
    <w:basedOn w:val="Absatz-Standardschriftart"/>
    <w:link w:val="berschrift3"/>
    <w:rsid w:val="00C2653D"/>
    <w:rPr>
      <w:rFonts w:ascii="Frutiger55Roman" w:hAnsi="Frutiger55Roman"/>
      <w:b/>
      <w:color w:val="4F81BD" w:themeColor="accent1"/>
      <w:sz w:val="22"/>
      <w:szCs w:val="32"/>
      <w:lang w:eastAsia="de-DE"/>
    </w:rPr>
  </w:style>
  <w:style w:type="character" w:customStyle="1" w:styleId="berschrift9Zchn">
    <w:name w:val="Überschrift 9 Zchn"/>
    <w:basedOn w:val="Absatz-Standardschriftart"/>
    <w:link w:val="berschrift9"/>
    <w:uiPriority w:val="9"/>
    <w:semiHidden/>
    <w:rsid w:val="00F63FEB"/>
    <w:rPr>
      <w:rFonts w:asciiTheme="majorHAnsi" w:eastAsiaTheme="majorEastAsia" w:hAnsiTheme="majorHAnsi" w:cstheme="majorBidi"/>
      <w:i/>
      <w:iCs/>
      <w:color w:val="404040" w:themeColor="text1" w:themeTint="BF"/>
      <w:lang w:val="de-DE" w:eastAsia="de-DE"/>
    </w:rPr>
  </w:style>
  <w:style w:type="character" w:customStyle="1" w:styleId="FuzeileZchn">
    <w:name w:val="Fußzeile Zchn"/>
    <w:basedOn w:val="Absatz-Standardschriftart"/>
    <w:link w:val="Fuzeile"/>
    <w:rsid w:val="00926221"/>
    <w:rPr>
      <w:rFonts w:ascii="Verdana" w:hAnsi="Verdana"/>
      <w:lang w:val="de-DE" w:eastAsia="de-DE"/>
    </w:rPr>
  </w:style>
  <w:style w:type="character" w:customStyle="1" w:styleId="berschrift1Zchn">
    <w:name w:val="Überschrift 1 Zchn"/>
    <w:basedOn w:val="Absatz-Standardschriftart"/>
    <w:link w:val="berschrift1"/>
    <w:uiPriority w:val="9"/>
    <w:rsid w:val="007F4729"/>
    <w:rPr>
      <w:rFonts w:ascii="Frutiger Linotype" w:eastAsiaTheme="majorEastAsia" w:hAnsi="Frutiger Linotype" w:cstheme="majorBidi"/>
      <w:b/>
      <w:bCs/>
      <w:color w:val="365F91" w:themeColor="accent1" w:themeShade="BF"/>
      <w:sz w:val="28"/>
      <w:szCs w:val="28"/>
      <w:lang w:val="de-DE" w:eastAsia="de-DE"/>
    </w:rPr>
  </w:style>
  <w:style w:type="paragraph" w:styleId="Listenabsatz">
    <w:name w:val="List Paragraph"/>
    <w:basedOn w:val="Standard"/>
    <w:uiPriority w:val="34"/>
    <w:qFormat/>
    <w:rsid w:val="007F4729"/>
    <w:pPr>
      <w:widowControl/>
      <w:ind w:left="720"/>
      <w:contextualSpacing/>
    </w:pPr>
    <w:rPr>
      <w:rFonts w:ascii="Verdana" w:hAnsi="Verdana"/>
      <w:lang w:val="de-DE"/>
    </w:rPr>
  </w:style>
  <w:style w:type="paragraph" w:styleId="Verzeichnis1">
    <w:name w:val="toc 1"/>
    <w:basedOn w:val="Standard"/>
    <w:next w:val="Standard"/>
    <w:autoRedefine/>
    <w:uiPriority w:val="39"/>
    <w:unhideWhenUsed/>
    <w:qFormat/>
    <w:rsid w:val="00C2653D"/>
    <w:pPr>
      <w:widowControl/>
      <w:tabs>
        <w:tab w:val="left" w:pos="880"/>
        <w:tab w:val="right" w:pos="9628"/>
      </w:tabs>
      <w:spacing w:before="20" w:after="100"/>
      <w:ind w:left="720" w:hanging="648"/>
    </w:pPr>
    <w:rPr>
      <w:b/>
      <w:lang w:eastAsia="de-CH"/>
    </w:rPr>
  </w:style>
  <w:style w:type="paragraph" w:styleId="Verzeichnis3">
    <w:name w:val="toc 3"/>
    <w:basedOn w:val="Standard"/>
    <w:next w:val="Standard"/>
    <w:autoRedefine/>
    <w:unhideWhenUsed/>
    <w:qFormat/>
    <w:rsid w:val="00C2653D"/>
    <w:pPr>
      <w:widowControl/>
      <w:spacing w:after="100" w:line="276" w:lineRule="auto"/>
      <w:ind w:left="440"/>
    </w:pPr>
    <w:rPr>
      <w:rFonts w:asciiTheme="minorHAnsi" w:hAnsiTheme="minorHAnsi"/>
      <w:lang w:eastAsia="de-CH"/>
    </w:rPr>
  </w:style>
  <w:style w:type="character" w:customStyle="1" w:styleId="KopfzeileZchn">
    <w:name w:val="Kopfzeile Zchn"/>
    <w:basedOn w:val="Absatz-Standardschriftart"/>
    <w:link w:val="Kopfzeile"/>
    <w:rsid w:val="00C2653D"/>
    <w:rPr>
      <w:rFonts w:ascii="Verdana" w:hAnsi="Verdana"/>
      <w:lang w:val="de-DE" w:eastAsia="de-DE"/>
    </w:rPr>
  </w:style>
  <w:style w:type="character" w:customStyle="1" w:styleId="recordcompl120551">
    <w:name w:val="record_comp_l_120551"/>
    <w:basedOn w:val="Absatz-Standardschriftart"/>
    <w:rsid w:val="00644FE5"/>
  </w:style>
  <w:style w:type="character" w:customStyle="1" w:styleId="editentrydatecompl">
    <w:name w:val="editentrydate_comp_l"/>
    <w:basedOn w:val="Absatz-Standardschriftart"/>
    <w:rsid w:val="00644FE5"/>
  </w:style>
  <w:style w:type="character" w:customStyle="1" w:styleId="editleavingdatecompl">
    <w:name w:val="editleavingdate_comp_l"/>
    <w:basedOn w:val="Absatz-Standardschriftart"/>
    <w:rsid w:val="00644FE5"/>
  </w:style>
  <w:style w:type="character" w:customStyle="1" w:styleId="recordcompl142764">
    <w:name w:val="record_comp_l_142764"/>
    <w:basedOn w:val="Absatz-Standardschriftart"/>
    <w:rsid w:val="00644FE5"/>
  </w:style>
  <w:style w:type="character" w:customStyle="1" w:styleId="recordcompl98277">
    <w:name w:val="record_comp_l_98277"/>
    <w:basedOn w:val="Absatz-Standardschriftart"/>
    <w:rsid w:val="00644FE5"/>
  </w:style>
  <w:style w:type="character" w:customStyle="1" w:styleId="recordcompl74657">
    <w:name w:val="record_comp_l_74657"/>
    <w:basedOn w:val="Absatz-Standardschriftart"/>
    <w:rsid w:val="00644FE5"/>
  </w:style>
  <w:style w:type="character" w:customStyle="1" w:styleId="recordcompl159296">
    <w:name w:val="record_comp_l_159296"/>
    <w:basedOn w:val="Absatz-Standardschriftart"/>
    <w:rsid w:val="00644FE5"/>
  </w:style>
  <w:style w:type="character" w:customStyle="1" w:styleId="recordcompl111628">
    <w:name w:val="record_comp_l_111628"/>
    <w:basedOn w:val="Absatz-Standardschriftart"/>
    <w:rsid w:val="00644FE5"/>
  </w:style>
  <w:style w:type="character" w:customStyle="1" w:styleId="recordcompl150324">
    <w:name w:val="record_comp_l_150324"/>
    <w:basedOn w:val="Absatz-Standardschriftart"/>
    <w:rsid w:val="00644FE5"/>
  </w:style>
  <w:style w:type="character" w:customStyle="1" w:styleId="recordcompl91315">
    <w:name w:val="record_comp_l_91315"/>
    <w:basedOn w:val="Absatz-Standardschriftart"/>
    <w:rsid w:val="00644FE5"/>
  </w:style>
  <w:style w:type="character" w:customStyle="1" w:styleId="recordcompl98276">
    <w:name w:val="record_comp_l_98276"/>
    <w:basedOn w:val="Absatz-Standardschriftart"/>
    <w:rsid w:val="00644FE5"/>
  </w:style>
  <w:style w:type="character" w:customStyle="1" w:styleId="recordcompl119851">
    <w:name w:val="record_comp_l_119851"/>
    <w:basedOn w:val="Absatz-Standardschriftart"/>
    <w:rsid w:val="00644FE5"/>
  </w:style>
  <w:style w:type="character" w:customStyle="1" w:styleId="recordcompl151154">
    <w:name w:val="record_comp_l_151154"/>
    <w:basedOn w:val="Absatz-Standardschriftart"/>
    <w:rsid w:val="00644FE5"/>
  </w:style>
  <w:style w:type="character" w:customStyle="1" w:styleId="recordcompm142762">
    <w:name w:val="record_comp_m_142762"/>
    <w:basedOn w:val="Absatz-Standardschriftart"/>
    <w:rsid w:val="00644FE5"/>
  </w:style>
  <w:style w:type="character" w:customStyle="1" w:styleId="editentrydatecompm">
    <w:name w:val="editentrydate_comp_m"/>
    <w:basedOn w:val="Absatz-Standardschriftart"/>
    <w:rsid w:val="00644FE5"/>
  </w:style>
  <w:style w:type="character" w:customStyle="1" w:styleId="editleavingdatecompm">
    <w:name w:val="editleavingdate_comp_m"/>
    <w:basedOn w:val="Absatz-Standardschriftart"/>
    <w:rsid w:val="00644FE5"/>
  </w:style>
  <w:style w:type="character" w:customStyle="1" w:styleId="recordcompm119789">
    <w:name w:val="record_comp_m_119789"/>
    <w:basedOn w:val="Absatz-Standardschriftart"/>
    <w:rsid w:val="00644FE5"/>
  </w:style>
  <w:style w:type="character" w:customStyle="1" w:styleId="recordcompm133615">
    <w:name w:val="record_comp_m_133615"/>
    <w:basedOn w:val="Absatz-Standardschriftart"/>
    <w:rsid w:val="00644FE5"/>
  </w:style>
  <w:style w:type="character" w:customStyle="1" w:styleId="recordcompm108857">
    <w:name w:val="record_comp_m_108857"/>
    <w:basedOn w:val="Absatz-Standardschriftart"/>
    <w:rsid w:val="00644FE5"/>
  </w:style>
  <w:style w:type="character" w:customStyle="1" w:styleId="recordcompm142587">
    <w:name w:val="record_comp_m_142587"/>
    <w:basedOn w:val="Absatz-Standardschriftart"/>
    <w:rsid w:val="00644FE5"/>
  </w:style>
  <w:style w:type="character" w:customStyle="1" w:styleId="recordcompm98269">
    <w:name w:val="record_comp_m_98269"/>
    <w:basedOn w:val="Absatz-Standardschriftart"/>
    <w:rsid w:val="00644FE5"/>
  </w:style>
  <w:style w:type="character" w:customStyle="1" w:styleId="recordcompm142769">
    <w:name w:val="record_comp_m_142769"/>
    <w:basedOn w:val="Absatz-Standardschriftart"/>
    <w:rsid w:val="00644FE5"/>
  </w:style>
  <w:style w:type="character" w:customStyle="1" w:styleId="recordcompm131873">
    <w:name w:val="record_comp_m_131873"/>
    <w:basedOn w:val="Absatz-Standardschriftart"/>
    <w:rsid w:val="00644FE5"/>
  </w:style>
  <w:style w:type="character" w:customStyle="1" w:styleId="recordcompm159954">
    <w:name w:val="record_comp_m_159954"/>
    <w:basedOn w:val="Absatz-Standardschriftart"/>
    <w:rsid w:val="00644FE5"/>
  </w:style>
  <w:style w:type="character" w:customStyle="1" w:styleId="recordcompm133224">
    <w:name w:val="record_comp_m_133224"/>
    <w:basedOn w:val="Absatz-Standardschriftart"/>
    <w:rsid w:val="00644FE5"/>
  </w:style>
  <w:style w:type="character" w:customStyle="1" w:styleId="recordcompm72945">
    <w:name w:val="record_comp_m_72945"/>
    <w:basedOn w:val="Absatz-Standardschriftart"/>
    <w:rsid w:val="00644FE5"/>
  </w:style>
  <w:style w:type="character" w:customStyle="1" w:styleId="editentrydatestaff">
    <w:name w:val="editentrydate_staff_"/>
    <w:basedOn w:val="Absatz-Standardschriftart"/>
    <w:rsid w:val="00644FE5"/>
  </w:style>
  <w:style w:type="character" w:customStyle="1" w:styleId="editleavingdatestaff">
    <w:name w:val="editleavingdate_staff_"/>
    <w:basedOn w:val="Absatz-Standardschriftart"/>
    <w:rsid w:val="00644FE5"/>
  </w:style>
  <w:style w:type="character" w:customStyle="1" w:styleId="recordstaff5520">
    <w:name w:val="record_staff__5520"/>
    <w:basedOn w:val="Absatz-Standardschriftart"/>
    <w:rsid w:val="00644FE5"/>
  </w:style>
  <w:style w:type="character" w:customStyle="1" w:styleId="recordstaff9882">
    <w:name w:val="record_staff__9882"/>
    <w:basedOn w:val="Absatz-Standardschriftart"/>
    <w:rsid w:val="00644FE5"/>
  </w:style>
  <w:style w:type="character" w:customStyle="1" w:styleId="recordstaff5494">
    <w:name w:val="record_staff__5494"/>
    <w:basedOn w:val="Absatz-Standardschriftart"/>
    <w:rsid w:val="00644FE5"/>
  </w:style>
  <w:style w:type="character" w:customStyle="1" w:styleId="recordstaff8951">
    <w:name w:val="record_staff__8951"/>
    <w:basedOn w:val="Absatz-Standardschriftart"/>
    <w:rsid w:val="00644FE5"/>
  </w:style>
  <w:style w:type="character" w:customStyle="1" w:styleId="recordstaff5753">
    <w:name w:val="record_staff__5753"/>
    <w:basedOn w:val="Absatz-Standardschriftart"/>
    <w:rsid w:val="00644FE5"/>
  </w:style>
  <w:style w:type="character" w:customStyle="1" w:styleId="recordstaff5763">
    <w:name w:val="record_staff__5763"/>
    <w:basedOn w:val="Absatz-Standardschriftart"/>
    <w:rsid w:val="00644FE5"/>
  </w:style>
  <w:style w:type="character" w:customStyle="1" w:styleId="recordstaff5527">
    <w:name w:val="record_staff__5527"/>
    <w:basedOn w:val="Absatz-Standardschriftart"/>
    <w:rsid w:val="00644FE5"/>
  </w:style>
  <w:style w:type="character" w:customStyle="1" w:styleId="recordstaff8781">
    <w:name w:val="record_staff__8781"/>
    <w:basedOn w:val="Absatz-Standardschriftart"/>
    <w:rsid w:val="00644FE5"/>
  </w:style>
  <w:style w:type="character" w:customStyle="1" w:styleId="recordstaff5529">
    <w:name w:val="record_staff__5529"/>
    <w:basedOn w:val="Absatz-Standardschriftart"/>
    <w:rsid w:val="00644FE5"/>
  </w:style>
  <w:style w:type="character" w:customStyle="1" w:styleId="recordstaff5525">
    <w:name w:val="record_staff__5525"/>
    <w:basedOn w:val="Absatz-Standardschriftart"/>
    <w:rsid w:val="00644FE5"/>
  </w:style>
  <w:style w:type="character" w:customStyle="1" w:styleId="recordstaff5761">
    <w:name w:val="record_staff__5761"/>
    <w:basedOn w:val="Absatz-Standardschriftart"/>
    <w:rsid w:val="00644FE5"/>
  </w:style>
  <w:style w:type="character" w:customStyle="1" w:styleId="recordstaff5498">
    <w:name w:val="record_staff__5498"/>
    <w:basedOn w:val="Absatz-Standardschriftart"/>
    <w:rsid w:val="00644FE5"/>
  </w:style>
  <w:style w:type="character" w:customStyle="1" w:styleId="recordstaff5524">
    <w:name w:val="record_staff__5524"/>
    <w:basedOn w:val="Absatz-Standardschriftart"/>
    <w:rsid w:val="00644FE5"/>
  </w:style>
  <w:style w:type="character" w:customStyle="1" w:styleId="recordstaff8952">
    <w:name w:val="record_staff__8952"/>
    <w:basedOn w:val="Absatz-Standardschriftart"/>
    <w:rsid w:val="00644FE5"/>
  </w:style>
  <w:style w:type="character" w:customStyle="1" w:styleId="recordstaff5759">
    <w:name w:val="record_staff__5759"/>
    <w:basedOn w:val="Absatz-Standardschriftart"/>
    <w:rsid w:val="00644FE5"/>
  </w:style>
  <w:style w:type="character" w:customStyle="1" w:styleId="recordstaff7153">
    <w:name w:val="record_staff__7153"/>
    <w:basedOn w:val="Absatz-Standardschriftart"/>
    <w:rsid w:val="00644FE5"/>
  </w:style>
  <w:style w:type="character" w:customStyle="1" w:styleId="recordstaff5523">
    <w:name w:val="record_staff__5523"/>
    <w:basedOn w:val="Absatz-Standardschriftart"/>
    <w:rsid w:val="00644FE5"/>
  </w:style>
  <w:style w:type="character" w:customStyle="1" w:styleId="recordstaff5501">
    <w:name w:val="record_staff__5501"/>
    <w:basedOn w:val="Absatz-Standardschriftart"/>
    <w:rsid w:val="00644FE5"/>
  </w:style>
  <w:style w:type="character" w:styleId="Fett">
    <w:name w:val="Strong"/>
    <w:basedOn w:val="Absatz-Standardschriftart"/>
    <w:uiPriority w:val="22"/>
    <w:qFormat/>
    <w:rsid w:val="00912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414">
      <w:bodyDiv w:val="1"/>
      <w:marLeft w:val="0"/>
      <w:marRight w:val="0"/>
      <w:marTop w:val="0"/>
      <w:marBottom w:val="0"/>
      <w:divBdr>
        <w:top w:val="none" w:sz="0" w:space="0" w:color="auto"/>
        <w:left w:val="none" w:sz="0" w:space="0" w:color="auto"/>
        <w:bottom w:val="none" w:sz="0" w:space="0" w:color="auto"/>
        <w:right w:val="none" w:sz="0" w:space="0" w:color="auto"/>
      </w:divBdr>
    </w:div>
    <w:div w:id="663048693">
      <w:bodyDiv w:val="1"/>
      <w:marLeft w:val="0"/>
      <w:marRight w:val="0"/>
      <w:marTop w:val="0"/>
      <w:marBottom w:val="0"/>
      <w:divBdr>
        <w:top w:val="none" w:sz="0" w:space="0" w:color="auto"/>
        <w:left w:val="none" w:sz="0" w:space="0" w:color="auto"/>
        <w:bottom w:val="none" w:sz="0" w:space="0" w:color="auto"/>
        <w:right w:val="none" w:sz="0" w:space="0" w:color="auto"/>
      </w:divBdr>
    </w:div>
    <w:div w:id="664551904">
      <w:bodyDiv w:val="1"/>
      <w:marLeft w:val="0"/>
      <w:marRight w:val="0"/>
      <w:marTop w:val="0"/>
      <w:marBottom w:val="0"/>
      <w:divBdr>
        <w:top w:val="none" w:sz="0" w:space="0" w:color="auto"/>
        <w:left w:val="none" w:sz="0" w:space="0" w:color="auto"/>
        <w:bottom w:val="none" w:sz="0" w:space="0" w:color="auto"/>
        <w:right w:val="none" w:sz="0" w:space="0" w:color="auto"/>
      </w:divBdr>
    </w:div>
    <w:div w:id="1033461485">
      <w:bodyDiv w:val="1"/>
      <w:marLeft w:val="0"/>
      <w:marRight w:val="0"/>
      <w:marTop w:val="0"/>
      <w:marBottom w:val="0"/>
      <w:divBdr>
        <w:top w:val="none" w:sz="0" w:space="0" w:color="auto"/>
        <w:left w:val="none" w:sz="0" w:space="0" w:color="auto"/>
        <w:bottom w:val="none" w:sz="0" w:space="0" w:color="auto"/>
        <w:right w:val="none" w:sz="0" w:space="0" w:color="auto"/>
      </w:divBdr>
    </w:div>
    <w:div w:id="1142767733">
      <w:bodyDiv w:val="1"/>
      <w:marLeft w:val="0"/>
      <w:marRight w:val="0"/>
      <w:marTop w:val="0"/>
      <w:marBottom w:val="0"/>
      <w:divBdr>
        <w:top w:val="none" w:sz="0" w:space="0" w:color="auto"/>
        <w:left w:val="none" w:sz="0" w:space="0" w:color="auto"/>
        <w:bottom w:val="none" w:sz="0" w:space="0" w:color="auto"/>
        <w:right w:val="none" w:sz="0" w:space="0" w:color="auto"/>
      </w:divBdr>
    </w:div>
    <w:div w:id="1844663883">
      <w:bodyDiv w:val="1"/>
      <w:marLeft w:val="0"/>
      <w:marRight w:val="0"/>
      <w:marTop w:val="0"/>
      <w:marBottom w:val="0"/>
      <w:divBdr>
        <w:top w:val="none" w:sz="0" w:space="0" w:color="auto"/>
        <w:left w:val="none" w:sz="0" w:space="0" w:color="auto"/>
        <w:bottom w:val="none" w:sz="0" w:space="0" w:color="auto"/>
        <w:right w:val="none" w:sz="0" w:space="0" w:color="auto"/>
      </w:divBdr>
    </w:div>
    <w:div w:id="21303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osnordic@davos.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tta.wild@davos.ch" TargetMode="External"/><Relationship Id="rId5" Type="http://schemas.openxmlformats.org/officeDocument/2006/relationships/webSettings" Target="webSettings.xml"/><Relationship Id="rId10" Type="http://schemas.openxmlformats.org/officeDocument/2006/relationships/hyperlink" Target="mailto:davosnordic@davos.ch" TargetMode="External"/><Relationship Id="rId4" Type="http://schemas.openxmlformats.org/officeDocument/2006/relationships/settings" Target="settings.xml"/><Relationship Id="rId9" Type="http://schemas.openxmlformats.org/officeDocument/2006/relationships/hyperlink" Target="mailto:fabio.lechner@davos.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rm\combit\cRM\Solutions\cRM%20Davos\Dokumente\Vorlage\DN_Rechnung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C1705-F1F6-47B0-98F1-212A889D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DN_Rechnungsvorlage</Template>
  <TotalTime>0</TotalTime>
  <Pages>2</Pages>
  <Words>499</Words>
  <Characters>3209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Davos, 3</vt:lpstr>
    </vt:vector>
  </TitlesOfParts>
  <Company>Davos Tourismus</Company>
  <LinksUpToDate>false</LinksUpToDate>
  <CharactersWithSpaces>3701</CharactersWithSpaces>
  <SharedDoc>false</SharedDoc>
  <HLinks>
    <vt:vector size="12" baseType="variant">
      <vt:variant>
        <vt:i4>7209069</vt:i4>
      </vt:variant>
      <vt:variant>
        <vt:i4>3</vt:i4>
      </vt:variant>
      <vt:variant>
        <vt:i4>0</vt:i4>
      </vt:variant>
      <vt:variant>
        <vt:i4>5</vt:i4>
      </vt:variant>
      <vt:variant>
        <vt:lpwstr>http://www.davosnordic.ch/</vt:lpwstr>
      </vt:variant>
      <vt:variant>
        <vt:lpwstr/>
      </vt:variant>
      <vt:variant>
        <vt:i4>6881361</vt:i4>
      </vt:variant>
      <vt:variant>
        <vt:i4>0</vt:i4>
      </vt:variant>
      <vt:variant>
        <vt:i4>0</vt:i4>
      </vt:variant>
      <vt:variant>
        <vt:i4>5</vt:i4>
      </vt:variant>
      <vt:variant>
        <vt:lpwstr>mailto:davosnordic@davos.ch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Davos, 3</dc:title>
  <dc:creator>Jacqueline Kühne</dc:creator>
  <cp:lastModifiedBy>Lechner Fabio</cp:lastModifiedBy>
  <cp:revision>4</cp:revision>
  <cp:lastPrinted>2020-10-14T12:40:00Z</cp:lastPrinted>
  <dcterms:created xsi:type="dcterms:W3CDTF">2020-10-15T06:09:00Z</dcterms:created>
  <dcterms:modified xsi:type="dcterms:W3CDTF">2020-10-19T07:08:00Z</dcterms:modified>
</cp:coreProperties>
</file>