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75E16" w14:textId="77777777" w:rsidR="00404E0B" w:rsidRDefault="00404E0B" w:rsidP="00404E0B">
      <w:pPr>
        <w:spacing w:line="300" w:lineRule="exact"/>
        <w:ind w:left="-284"/>
        <w:jc w:val="both"/>
        <w:rPr>
          <w:b/>
          <w:sz w:val="24"/>
          <w:szCs w:val="24"/>
          <w:lang w:val="de-DE"/>
        </w:rPr>
      </w:pPr>
      <w:bookmarkStart w:id="0" w:name="_Hlk17365417"/>
      <w:bookmarkEnd w:id="0"/>
    </w:p>
    <w:p w14:paraId="08A11D61" w14:textId="77777777" w:rsidR="00404E0B" w:rsidRDefault="00404E0B" w:rsidP="00B73372">
      <w:pPr>
        <w:pBdr>
          <w:bottom w:val="single" w:sz="4" w:space="1" w:color="auto"/>
        </w:pBdr>
        <w:tabs>
          <w:tab w:val="right" w:pos="9354"/>
        </w:tabs>
        <w:spacing w:line="300" w:lineRule="exact"/>
        <w:ind w:left="-284"/>
        <w:rPr>
          <w:b/>
          <w:sz w:val="24"/>
          <w:szCs w:val="24"/>
          <w:lang w:val="de-DE"/>
        </w:rPr>
      </w:pPr>
      <w:r>
        <w:rPr>
          <w:b/>
          <w:sz w:val="24"/>
          <w:szCs w:val="24"/>
          <w:lang w:val="de-DE"/>
        </w:rPr>
        <w:t xml:space="preserve">Medienmitteilung Davos Nordic </w:t>
      </w:r>
      <w:r>
        <w:rPr>
          <w:b/>
          <w:sz w:val="24"/>
          <w:szCs w:val="24"/>
          <w:lang w:val="de-DE"/>
        </w:rPr>
        <w:tab/>
      </w:r>
      <w:r w:rsidR="00B73372">
        <w:rPr>
          <w:b/>
          <w:sz w:val="24"/>
          <w:szCs w:val="24"/>
          <w:lang w:val="de-DE"/>
        </w:rPr>
        <w:t>1</w:t>
      </w:r>
      <w:r w:rsidR="00ED78F7">
        <w:rPr>
          <w:b/>
          <w:sz w:val="24"/>
          <w:szCs w:val="24"/>
          <w:lang w:val="de-DE"/>
        </w:rPr>
        <w:t>3</w:t>
      </w:r>
      <w:r w:rsidR="00BB0CEF">
        <w:rPr>
          <w:b/>
          <w:sz w:val="24"/>
          <w:szCs w:val="24"/>
          <w:lang w:val="de-DE"/>
        </w:rPr>
        <w:t>.</w:t>
      </w:r>
      <w:r>
        <w:rPr>
          <w:b/>
          <w:sz w:val="24"/>
          <w:szCs w:val="24"/>
          <w:lang w:val="de-DE"/>
        </w:rPr>
        <w:t xml:space="preserve"> </w:t>
      </w:r>
      <w:r w:rsidR="00ED78F7">
        <w:rPr>
          <w:b/>
          <w:sz w:val="24"/>
          <w:szCs w:val="24"/>
          <w:lang w:val="de-DE"/>
        </w:rPr>
        <w:t xml:space="preserve">Dezember </w:t>
      </w:r>
      <w:r w:rsidR="00B73372">
        <w:rPr>
          <w:b/>
          <w:sz w:val="24"/>
          <w:szCs w:val="24"/>
          <w:lang w:val="de-DE"/>
        </w:rPr>
        <w:t>20</w:t>
      </w:r>
      <w:r w:rsidR="00BB0CEF">
        <w:rPr>
          <w:b/>
          <w:sz w:val="24"/>
          <w:szCs w:val="24"/>
          <w:lang w:val="de-DE"/>
        </w:rPr>
        <w:t>20</w:t>
      </w:r>
    </w:p>
    <w:p w14:paraId="27F0CC3C" w14:textId="77777777" w:rsidR="00404E0B" w:rsidRDefault="00404E0B" w:rsidP="00404E0B">
      <w:pPr>
        <w:spacing w:line="300" w:lineRule="exact"/>
        <w:ind w:left="-284"/>
        <w:jc w:val="both"/>
        <w:rPr>
          <w:b/>
          <w:sz w:val="24"/>
          <w:szCs w:val="24"/>
          <w:lang w:val="de-DE"/>
        </w:rPr>
      </w:pPr>
    </w:p>
    <w:p w14:paraId="5BD7E3E6" w14:textId="77777777" w:rsidR="00912151" w:rsidRPr="00640461" w:rsidRDefault="00ED78F7" w:rsidP="00404E0B">
      <w:pPr>
        <w:spacing w:line="300" w:lineRule="exact"/>
        <w:ind w:left="-284"/>
        <w:jc w:val="both"/>
        <w:rPr>
          <w:b/>
          <w:sz w:val="24"/>
          <w:szCs w:val="24"/>
          <w:lang w:val="de-DE"/>
        </w:rPr>
      </w:pPr>
      <w:r>
        <w:rPr>
          <w:b/>
          <w:sz w:val="24"/>
          <w:szCs w:val="24"/>
          <w:lang w:val="de-DE"/>
        </w:rPr>
        <w:t>Davos Nordic ein voller Erfolg auch</w:t>
      </w:r>
      <w:r w:rsidR="00CA4148">
        <w:rPr>
          <w:b/>
          <w:sz w:val="24"/>
          <w:szCs w:val="24"/>
          <w:lang w:val="de-DE"/>
        </w:rPr>
        <w:t xml:space="preserve"> im Corona-</w:t>
      </w:r>
      <w:r>
        <w:rPr>
          <w:b/>
          <w:sz w:val="24"/>
          <w:szCs w:val="24"/>
          <w:lang w:val="de-DE"/>
        </w:rPr>
        <w:t>Jahr</w:t>
      </w:r>
    </w:p>
    <w:p w14:paraId="044EE10D" w14:textId="77777777" w:rsidR="00912151" w:rsidRDefault="00912151" w:rsidP="00404E0B">
      <w:pPr>
        <w:spacing w:line="300" w:lineRule="exact"/>
        <w:ind w:left="-284"/>
        <w:jc w:val="both"/>
        <w:rPr>
          <w:lang w:val="de-DE"/>
        </w:rPr>
      </w:pPr>
    </w:p>
    <w:p w14:paraId="611C51D0" w14:textId="77777777" w:rsidR="00912151" w:rsidRPr="00640461" w:rsidRDefault="00ED78F7" w:rsidP="00404E0B">
      <w:pPr>
        <w:spacing w:line="300" w:lineRule="exact"/>
        <w:ind w:left="-284"/>
        <w:jc w:val="both"/>
        <w:rPr>
          <w:b/>
          <w:lang w:val="de-DE"/>
        </w:rPr>
      </w:pPr>
      <w:r>
        <w:rPr>
          <w:b/>
          <w:lang w:val="de-DE"/>
        </w:rPr>
        <w:t xml:space="preserve">Rund 25 verschiedene Nationen haben am vergangenen Wochenende um </w:t>
      </w:r>
      <w:r w:rsidR="00F77444">
        <w:rPr>
          <w:b/>
          <w:lang w:val="de-DE"/>
        </w:rPr>
        <w:t>wertvolle</w:t>
      </w:r>
      <w:r w:rsidR="008F26A4">
        <w:rPr>
          <w:b/>
          <w:lang w:val="de-DE"/>
        </w:rPr>
        <w:t xml:space="preserve"> </w:t>
      </w:r>
      <w:r>
        <w:rPr>
          <w:b/>
          <w:lang w:val="de-DE"/>
        </w:rPr>
        <w:t>Weltcuppunkte gekämpft. Dabei hat sich das Davos Nordic im wunderschönen Winterkleid präsentiert</w:t>
      </w:r>
      <w:r w:rsidR="004F714D">
        <w:rPr>
          <w:b/>
          <w:lang w:val="de-DE"/>
        </w:rPr>
        <w:t xml:space="preserve">. </w:t>
      </w:r>
      <w:r>
        <w:rPr>
          <w:b/>
          <w:lang w:val="de-DE"/>
        </w:rPr>
        <w:t xml:space="preserve">Trotz der aktuellen herausfordernden Situation dürfen die Organisatoren des Davos </w:t>
      </w:r>
      <w:proofErr w:type="spellStart"/>
      <w:r>
        <w:rPr>
          <w:b/>
          <w:lang w:val="de-DE"/>
        </w:rPr>
        <w:t>Nordics</w:t>
      </w:r>
      <w:proofErr w:type="spellEnd"/>
      <w:r>
        <w:rPr>
          <w:b/>
          <w:lang w:val="de-DE"/>
        </w:rPr>
        <w:t xml:space="preserve"> auf ein erfolgreiches Langlaufwochenende zurückschauen.</w:t>
      </w:r>
    </w:p>
    <w:p w14:paraId="167B8B35" w14:textId="77777777" w:rsidR="00912151" w:rsidRPr="008F65B7" w:rsidRDefault="00912151" w:rsidP="00404E0B">
      <w:pPr>
        <w:spacing w:line="300" w:lineRule="exact"/>
        <w:ind w:left="-284"/>
        <w:jc w:val="both"/>
        <w:rPr>
          <w:lang w:val="de-DE"/>
        </w:rPr>
      </w:pPr>
    </w:p>
    <w:p w14:paraId="1C982049" w14:textId="77777777" w:rsidR="00404E0B" w:rsidRDefault="00F77444" w:rsidP="00EA6615">
      <w:pPr>
        <w:spacing w:line="300" w:lineRule="exact"/>
        <w:ind w:left="-284"/>
        <w:jc w:val="both"/>
        <w:rPr>
          <w:lang w:val="de-DE"/>
        </w:rPr>
      </w:pPr>
      <w:r>
        <w:rPr>
          <w:lang w:val="de-DE"/>
        </w:rPr>
        <w:t xml:space="preserve">Bereits zum 47. Mal konnte das Davos Nordic durchgeführt werden. </w:t>
      </w:r>
      <w:r w:rsidR="00DD667C">
        <w:rPr>
          <w:lang w:val="de-DE"/>
        </w:rPr>
        <w:t xml:space="preserve">Das Skating Sprintspektakel vom Samstag hat die Langlaufherzen höherschlagen lassen. </w:t>
      </w:r>
      <w:r w:rsidR="008F26A4">
        <w:rPr>
          <w:lang w:val="de-DE"/>
        </w:rPr>
        <w:t>Im Sprint ko</w:t>
      </w:r>
      <w:r w:rsidR="00DD667C">
        <w:rPr>
          <w:lang w:val="de-DE"/>
        </w:rPr>
        <w:t xml:space="preserve">nnte sich </w:t>
      </w:r>
      <w:r w:rsidR="008F26A4">
        <w:rPr>
          <w:lang w:val="de-DE"/>
        </w:rPr>
        <w:t>der Italiener</w:t>
      </w:r>
      <w:r w:rsidR="00DD667C">
        <w:rPr>
          <w:lang w:val="de-DE"/>
        </w:rPr>
        <w:t xml:space="preserve"> Federico Pellegrino klar durchsetzen und </w:t>
      </w:r>
      <w:r w:rsidR="00F74B9A">
        <w:rPr>
          <w:lang w:val="de-DE"/>
        </w:rPr>
        <w:t>feierte</w:t>
      </w:r>
      <w:r w:rsidR="00DD667C">
        <w:rPr>
          <w:lang w:val="de-DE"/>
        </w:rPr>
        <w:t xml:space="preserve"> somit </w:t>
      </w:r>
      <w:r w:rsidR="00F74B9A">
        <w:rPr>
          <w:lang w:val="de-DE"/>
        </w:rPr>
        <w:t xml:space="preserve">bereits seinen dritten Weltcupsieg </w:t>
      </w:r>
      <w:r w:rsidR="008F26A4">
        <w:rPr>
          <w:lang w:val="de-DE"/>
        </w:rPr>
        <w:t>in der Geschichte von</w:t>
      </w:r>
      <w:r w:rsidR="00F74B9A">
        <w:rPr>
          <w:lang w:val="de-DE"/>
        </w:rPr>
        <w:t xml:space="preserve"> Davos Nordic.</w:t>
      </w:r>
      <w:r w:rsidR="00DD667C">
        <w:rPr>
          <w:lang w:val="de-DE"/>
        </w:rPr>
        <w:t xml:space="preserve"> Bei den Damen konnte </w:t>
      </w:r>
      <w:r w:rsidR="008F26A4">
        <w:rPr>
          <w:lang w:val="de-DE"/>
        </w:rPr>
        <w:t xml:space="preserve">die Amerikanerin </w:t>
      </w:r>
      <w:r w:rsidR="00DD667C">
        <w:rPr>
          <w:lang w:val="de-DE"/>
        </w:rPr>
        <w:t xml:space="preserve">Rosie Brennan ihren ersten Weltcupsieg feiern. </w:t>
      </w:r>
      <w:proofErr w:type="spellStart"/>
      <w:r w:rsidR="00DD667C">
        <w:rPr>
          <w:lang w:val="de-DE"/>
        </w:rPr>
        <w:t>Bolshunov</w:t>
      </w:r>
      <w:proofErr w:type="spellEnd"/>
      <w:r w:rsidR="00DD667C">
        <w:rPr>
          <w:lang w:val="de-DE"/>
        </w:rPr>
        <w:t xml:space="preserve"> der am Samstag beim Sprint auf den 2. Rang lief, triumphierte beim Skating Wettkampf am Sonntag über 15 Kilometer Einzelstart. Bei den Damen doppelte Rosie Brennan nach und gewann auch das Skating Distanzrennen </w:t>
      </w:r>
      <w:r w:rsidR="004F714D">
        <w:rPr>
          <w:lang w:val="de-DE"/>
        </w:rPr>
        <w:t>über 10 Kilometer</w:t>
      </w:r>
      <w:r w:rsidR="00F74B9A">
        <w:rPr>
          <w:lang w:val="de-DE"/>
        </w:rPr>
        <w:t xml:space="preserve">, vor </w:t>
      </w:r>
      <w:proofErr w:type="spellStart"/>
      <w:r w:rsidR="00F74B9A">
        <w:rPr>
          <w:lang w:val="de-DE"/>
        </w:rPr>
        <w:t>Yulia</w:t>
      </w:r>
      <w:proofErr w:type="spellEnd"/>
      <w:r w:rsidR="00F74B9A">
        <w:rPr>
          <w:lang w:val="de-DE"/>
        </w:rPr>
        <w:t xml:space="preserve"> </w:t>
      </w:r>
      <w:proofErr w:type="spellStart"/>
      <w:r w:rsidR="00F74B9A">
        <w:rPr>
          <w:lang w:val="de-DE"/>
        </w:rPr>
        <w:t>Stupak</w:t>
      </w:r>
      <w:proofErr w:type="spellEnd"/>
      <w:r w:rsidR="00F74B9A">
        <w:rPr>
          <w:lang w:val="de-DE"/>
        </w:rPr>
        <w:t xml:space="preserve"> und Hailey </w:t>
      </w:r>
      <w:proofErr w:type="spellStart"/>
      <w:r w:rsidR="00F74B9A">
        <w:rPr>
          <w:lang w:val="de-DE"/>
        </w:rPr>
        <w:t>Swirbul</w:t>
      </w:r>
      <w:proofErr w:type="spellEnd"/>
      <w:r w:rsidR="00F74B9A">
        <w:rPr>
          <w:lang w:val="de-DE"/>
        </w:rPr>
        <w:t>.</w:t>
      </w:r>
    </w:p>
    <w:p w14:paraId="131B548F" w14:textId="77777777" w:rsidR="009228BE" w:rsidRDefault="009228BE" w:rsidP="00EA6615">
      <w:pPr>
        <w:spacing w:line="300" w:lineRule="exact"/>
        <w:ind w:left="-284"/>
        <w:jc w:val="both"/>
        <w:rPr>
          <w:lang w:val="de-DE"/>
        </w:rPr>
      </w:pPr>
    </w:p>
    <w:p w14:paraId="1A87A2BB" w14:textId="77777777" w:rsidR="00F74B9A" w:rsidRDefault="00ED78F7" w:rsidP="00F74B9A">
      <w:pPr>
        <w:spacing w:line="300" w:lineRule="exact"/>
        <w:ind w:left="-284"/>
        <w:jc w:val="both"/>
        <w:rPr>
          <w:b/>
          <w:bCs/>
          <w:lang w:val="de-DE"/>
        </w:rPr>
      </w:pPr>
      <w:r>
        <w:rPr>
          <w:b/>
          <w:bCs/>
          <w:lang w:val="de-DE"/>
        </w:rPr>
        <w:t>Gemeinsam gegen Corona – Davos kann Corona</w:t>
      </w:r>
    </w:p>
    <w:p w14:paraId="607A9CEC" w14:textId="77777777" w:rsidR="00CF6C5D" w:rsidRDefault="008F26A4" w:rsidP="00DD667C">
      <w:pPr>
        <w:spacing w:line="300" w:lineRule="exact"/>
        <w:ind w:left="-284"/>
        <w:jc w:val="both"/>
        <w:rPr>
          <w:lang w:val="de-DE"/>
        </w:rPr>
      </w:pPr>
      <w:r>
        <w:rPr>
          <w:lang w:val="de-DE"/>
        </w:rPr>
        <w:t xml:space="preserve">Die Augen waren auf das Davos Nordic gerichtet, um zu sehen, wie die Veranstalter </w:t>
      </w:r>
      <w:r w:rsidR="004F714D">
        <w:rPr>
          <w:lang w:val="de-DE"/>
        </w:rPr>
        <w:t xml:space="preserve">mit </w:t>
      </w:r>
      <w:r w:rsidR="009D1D5B">
        <w:rPr>
          <w:lang w:val="de-DE"/>
        </w:rPr>
        <w:t xml:space="preserve">der </w:t>
      </w:r>
      <w:r>
        <w:rPr>
          <w:lang w:val="de-DE"/>
        </w:rPr>
        <w:t>aktuelle</w:t>
      </w:r>
      <w:r w:rsidR="009D1D5B">
        <w:rPr>
          <w:lang w:val="de-DE"/>
        </w:rPr>
        <w:t>n</w:t>
      </w:r>
      <w:r>
        <w:rPr>
          <w:lang w:val="de-DE"/>
        </w:rPr>
        <w:t xml:space="preserve"> Situation </w:t>
      </w:r>
      <w:r w:rsidR="004F714D">
        <w:rPr>
          <w:lang w:val="de-DE"/>
        </w:rPr>
        <w:t>umgehen</w:t>
      </w:r>
      <w:r>
        <w:rPr>
          <w:lang w:val="de-DE"/>
        </w:rPr>
        <w:t xml:space="preserve">. </w:t>
      </w:r>
      <w:r w:rsidR="00077F4A">
        <w:rPr>
          <w:lang w:val="de-DE"/>
        </w:rPr>
        <w:t xml:space="preserve">Am Ende des Wochenendes darf gesagt werden, dass das Schutzkonzept erfolgreich umgesetzt wurde. </w:t>
      </w:r>
      <w:r w:rsidR="004F714D">
        <w:rPr>
          <w:lang w:val="de-DE"/>
        </w:rPr>
        <w:t>Dafür</w:t>
      </w:r>
      <w:r w:rsidR="00077F4A">
        <w:rPr>
          <w:lang w:val="de-DE"/>
        </w:rPr>
        <w:t xml:space="preserve"> erhielt</w:t>
      </w:r>
      <w:r w:rsidR="004F714D">
        <w:rPr>
          <w:lang w:val="de-DE"/>
        </w:rPr>
        <w:t>en</w:t>
      </w:r>
      <w:r w:rsidR="00077F4A">
        <w:rPr>
          <w:lang w:val="de-DE"/>
        </w:rPr>
        <w:t xml:space="preserve"> die </w:t>
      </w:r>
      <w:r w:rsidR="004F714D">
        <w:rPr>
          <w:lang w:val="de-DE"/>
        </w:rPr>
        <w:t>Organisatoren</w:t>
      </w:r>
      <w:r w:rsidR="00077F4A">
        <w:rPr>
          <w:lang w:val="de-DE"/>
        </w:rPr>
        <w:t xml:space="preserve"> </w:t>
      </w:r>
      <w:r w:rsidR="004F714D">
        <w:rPr>
          <w:lang w:val="de-DE"/>
        </w:rPr>
        <w:t xml:space="preserve">Lob </w:t>
      </w:r>
      <w:r w:rsidR="00077F4A">
        <w:rPr>
          <w:lang w:val="de-DE"/>
        </w:rPr>
        <w:t xml:space="preserve">von allen Seiten. </w:t>
      </w:r>
      <w:r w:rsidR="004F714D">
        <w:rPr>
          <w:lang w:val="de-DE"/>
        </w:rPr>
        <w:t>Auch d</w:t>
      </w:r>
      <w:r w:rsidR="00077F4A">
        <w:rPr>
          <w:lang w:val="de-DE"/>
        </w:rPr>
        <w:t xml:space="preserve">ie OK Präsidentin Barbara Flury ist zufrieden: „Das gesamte OK mit allen Helfern hat einen unglaublich guten Job geleistet. Dieses Jahr ist jeder einzelne </w:t>
      </w:r>
      <w:r w:rsidR="004F714D">
        <w:rPr>
          <w:lang w:val="de-DE"/>
        </w:rPr>
        <w:t>die</w:t>
      </w:r>
      <w:r w:rsidR="00077F4A">
        <w:rPr>
          <w:lang w:val="de-DE"/>
        </w:rPr>
        <w:t xml:space="preserve"> „Extra-Meile“ gegangen</w:t>
      </w:r>
      <w:r w:rsidR="004F714D">
        <w:rPr>
          <w:lang w:val="de-DE"/>
        </w:rPr>
        <w:t xml:space="preserve">, nur dies ermöglichte die Durchführung der diesjährigen Austragung.“ Auf die Frage nach den fehlenden Zuschauern meint Flury: </w:t>
      </w:r>
      <w:r w:rsidR="00DD667C">
        <w:rPr>
          <w:lang w:val="de-DE"/>
        </w:rPr>
        <w:t>„Das Herz blutet</w:t>
      </w:r>
      <w:r w:rsidR="004F714D">
        <w:rPr>
          <w:lang w:val="de-DE"/>
        </w:rPr>
        <w:t>!</w:t>
      </w:r>
      <w:r w:rsidR="00F74B9A">
        <w:rPr>
          <w:lang w:val="de-DE"/>
        </w:rPr>
        <w:t xml:space="preserve"> Zu Davos Nordic gehören Zuschauer, wir </w:t>
      </w:r>
      <w:r w:rsidR="004F714D">
        <w:rPr>
          <w:lang w:val="de-DE"/>
        </w:rPr>
        <w:t xml:space="preserve">sehen aber das positive und sind </w:t>
      </w:r>
      <w:r w:rsidR="00F74B9A">
        <w:rPr>
          <w:lang w:val="de-DE"/>
        </w:rPr>
        <w:t xml:space="preserve">dankbar, dass wir Wettkämpfe </w:t>
      </w:r>
      <w:r w:rsidR="004F714D">
        <w:rPr>
          <w:lang w:val="de-DE"/>
        </w:rPr>
        <w:t xml:space="preserve">überhaupt </w:t>
      </w:r>
      <w:r w:rsidR="00F74B9A">
        <w:rPr>
          <w:lang w:val="de-DE"/>
        </w:rPr>
        <w:t xml:space="preserve">durchführen konnten.“ </w:t>
      </w:r>
      <w:r w:rsidR="004F714D">
        <w:rPr>
          <w:lang w:val="de-DE"/>
        </w:rPr>
        <w:t xml:space="preserve">Weiter verkündet Barbara Flury ihre Dankbarkeit: „Für das Vertrauen der Athleten, der Behörden und allen </w:t>
      </w:r>
      <w:r w:rsidR="009D1D5B">
        <w:rPr>
          <w:lang w:val="de-DE"/>
        </w:rPr>
        <w:t>B</w:t>
      </w:r>
      <w:r w:rsidR="004F714D">
        <w:rPr>
          <w:lang w:val="de-DE"/>
        </w:rPr>
        <w:t>eteiligten bedanken wir uns von Herzen.“</w:t>
      </w:r>
    </w:p>
    <w:p w14:paraId="5AE30464" w14:textId="77777777" w:rsidR="00DD667C" w:rsidRDefault="00DD667C" w:rsidP="00DD667C">
      <w:pPr>
        <w:spacing w:line="300" w:lineRule="exact"/>
        <w:ind w:left="-284"/>
        <w:jc w:val="both"/>
        <w:rPr>
          <w:lang w:val="de-DE"/>
        </w:rPr>
      </w:pPr>
    </w:p>
    <w:p w14:paraId="522C576E" w14:textId="77777777" w:rsidR="0096342C" w:rsidRDefault="00ED78F7" w:rsidP="0096342C">
      <w:pPr>
        <w:spacing w:line="300" w:lineRule="exact"/>
        <w:ind w:left="-284"/>
        <w:jc w:val="both"/>
        <w:rPr>
          <w:b/>
          <w:bCs/>
          <w:lang w:val="de-DE"/>
        </w:rPr>
      </w:pPr>
      <w:r>
        <w:rPr>
          <w:b/>
          <w:bCs/>
          <w:lang w:val="de-DE"/>
        </w:rPr>
        <w:t>Davos Nordic ein Sprungbrett für Schweizerathleten</w:t>
      </w:r>
    </w:p>
    <w:p w14:paraId="0A22EE68" w14:textId="77777777" w:rsidR="004C5BF5" w:rsidRDefault="00F74B9A" w:rsidP="004C5BF5">
      <w:pPr>
        <w:spacing w:line="300" w:lineRule="exact"/>
        <w:ind w:left="-284"/>
        <w:jc w:val="both"/>
        <w:rPr>
          <w:lang w:val="de-DE"/>
        </w:rPr>
      </w:pPr>
      <w:r>
        <w:rPr>
          <w:lang w:val="de-DE"/>
        </w:rPr>
        <w:t>Total haben fünf Schweizer Athleten ihr Weltcup Debut in Davos gegeben</w:t>
      </w:r>
      <w:r w:rsidR="008F26A4">
        <w:rPr>
          <w:lang w:val="de-DE"/>
        </w:rPr>
        <w:t xml:space="preserve">. „Es freut uns sehr und ist uns </w:t>
      </w:r>
      <w:r w:rsidR="004F714D">
        <w:rPr>
          <w:lang w:val="de-DE"/>
        </w:rPr>
        <w:t xml:space="preserve">auch </w:t>
      </w:r>
      <w:r w:rsidR="008F26A4">
        <w:rPr>
          <w:lang w:val="de-DE"/>
        </w:rPr>
        <w:t>wichtig, dass wir den jungen Athleten ein</w:t>
      </w:r>
      <w:r w:rsidR="004F714D">
        <w:rPr>
          <w:lang w:val="de-DE"/>
        </w:rPr>
        <w:t xml:space="preserve"> Sprungbrett an die Weltspitze </w:t>
      </w:r>
      <w:r w:rsidR="008F26A4">
        <w:rPr>
          <w:lang w:val="de-DE"/>
        </w:rPr>
        <w:t>bieten können“, meint Barbara Flury.</w:t>
      </w:r>
      <w:r>
        <w:rPr>
          <w:lang w:val="de-DE"/>
        </w:rPr>
        <w:t xml:space="preserve"> </w:t>
      </w:r>
      <w:r w:rsidR="00077F4A">
        <w:rPr>
          <w:lang w:val="de-DE"/>
        </w:rPr>
        <w:t>Die meisten de</w:t>
      </w:r>
      <w:r w:rsidR="004F714D">
        <w:rPr>
          <w:lang w:val="de-DE"/>
        </w:rPr>
        <w:t>r etablierten</w:t>
      </w:r>
      <w:r w:rsidR="00077F4A">
        <w:rPr>
          <w:lang w:val="de-DE"/>
        </w:rPr>
        <w:t xml:space="preserve"> Schweizer </w:t>
      </w:r>
      <w:r w:rsidR="004F714D">
        <w:rPr>
          <w:lang w:val="de-DE"/>
        </w:rPr>
        <w:t>Langläufer</w:t>
      </w:r>
      <w:r w:rsidR="00077F4A">
        <w:rPr>
          <w:lang w:val="de-DE"/>
        </w:rPr>
        <w:t xml:space="preserve"> haben ihr Debut am Davos Nordic gegeben. Das zeigt, dass der Langlaufweltcup in Davos</w:t>
      </w:r>
      <w:r w:rsidR="003621B9">
        <w:rPr>
          <w:lang w:val="de-DE"/>
        </w:rPr>
        <w:t xml:space="preserve"> ein wichtiger Bestandteil im Schweizer Langlaufsport </w:t>
      </w:r>
      <w:r>
        <w:rPr>
          <w:lang w:val="de-DE"/>
        </w:rPr>
        <w:t>ist</w:t>
      </w:r>
      <w:r w:rsidR="003621B9">
        <w:rPr>
          <w:lang w:val="de-DE"/>
        </w:rPr>
        <w:t>.</w:t>
      </w:r>
      <w:r>
        <w:rPr>
          <w:lang w:val="de-DE"/>
        </w:rPr>
        <w:t xml:space="preserve"> </w:t>
      </w:r>
      <w:r w:rsidR="00077F4A">
        <w:rPr>
          <w:lang w:val="de-DE"/>
        </w:rPr>
        <w:t>In diesem Jahr war</w:t>
      </w:r>
      <w:r w:rsidR="00F77444">
        <w:rPr>
          <w:lang w:val="de-DE"/>
        </w:rPr>
        <w:t xml:space="preserve"> vor allem die Weltcup Premiere von Valerio Grond</w:t>
      </w:r>
      <w:r w:rsidR="00077F4A">
        <w:rPr>
          <w:lang w:val="de-DE"/>
        </w:rPr>
        <w:t xml:space="preserve"> bemerkenswert. Beim </w:t>
      </w:r>
      <w:r w:rsidR="00DD667C">
        <w:rPr>
          <w:lang w:val="de-DE"/>
        </w:rPr>
        <w:t xml:space="preserve">Skating </w:t>
      </w:r>
      <w:r w:rsidR="00F77444">
        <w:rPr>
          <w:lang w:val="de-DE"/>
        </w:rPr>
        <w:t xml:space="preserve">Sprint </w:t>
      </w:r>
      <w:r w:rsidR="00DD667C">
        <w:rPr>
          <w:lang w:val="de-DE"/>
        </w:rPr>
        <w:t xml:space="preserve">am Samstag </w:t>
      </w:r>
      <w:r w:rsidR="00077F4A">
        <w:rPr>
          <w:lang w:val="de-DE"/>
        </w:rPr>
        <w:t xml:space="preserve">konnte er </w:t>
      </w:r>
      <w:r w:rsidR="00F77444">
        <w:rPr>
          <w:lang w:val="de-DE"/>
        </w:rPr>
        <w:t xml:space="preserve">bis in den Final </w:t>
      </w:r>
      <w:proofErr w:type="spellStart"/>
      <w:r w:rsidR="00F77444">
        <w:rPr>
          <w:lang w:val="de-DE"/>
        </w:rPr>
        <w:t>vorstossen</w:t>
      </w:r>
      <w:proofErr w:type="spellEnd"/>
      <w:r w:rsidR="00F77444">
        <w:rPr>
          <w:lang w:val="de-DE"/>
        </w:rPr>
        <w:t xml:space="preserve"> und </w:t>
      </w:r>
      <w:r w:rsidR="00077F4A">
        <w:rPr>
          <w:lang w:val="de-DE"/>
        </w:rPr>
        <w:t>klassierte sich am Schluss auf</w:t>
      </w:r>
      <w:r w:rsidR="00F77444">
        <w:rPr>
          <w:lang w:val="de-DE"/>
        </w:rPr>
        <w:t xml:space="preserve"> dem starken 6. Rang.</w:t>
      </w:r>
    </w:p>
    <w:p w14:paraId="7920BE48" w14:textId="77777777" w:rsidR="004C5BF5" w:rsidRDefault="004C5BF5" w:rsidP="004C5BF5">
      <w:pPr>
        <w:spacing w:line="300" w:lineRule="exact"/>
        <w:ind w:left="-284"/>
        <w:jc w:val="both"/>
        <w:rPr>
          <w:lang w:val="de-DE"/>
        </w:rPr>
      </w:pPr>
    </w:p>
    <w:p w14:paraId="7830BA54" w14:textId="77777777" w:rsidR="00F577AB" w:rsidRDefault="00F577AB" w:rsidP="004C5BF5">
      <w:pPr>
        <w:spacing w:line="300" w:lineRule="exact"/>
        <w:ind w:left="-284"/>
        <w:jc w:val="both"/>
        <w:rPr>
          <w:lang w:val="de-DE"/>
        </w:rPr>
      </w:pPr>
    </w:p>
    <w:p w14:paraId="00691132" w14:textId="77777777" w:rsidR="00F577AB" w:rsidRDefault="00F577AB" w:rsidP="004C5BF5">
      <w:pPr>
        <w:spacing w:line="300" w:lineRule="exact"/>
        <w:ind w:left="-284"/>
        <w:jc w:val="both"/>
        <w:rPr>
          <w:lang w:val="de-DE"/>
        </w:rPr>
      </w:pPr>
    </w:p>
    <w:p w14:paraId="59C55533" w14:textId="77777777" w:rsidR="00F577AB" w:rsidRDefault="00F577AB" w:rsidP="004C5BF5">
      <w:pPr>
        <w:spacing w:line="300" w:lineRule="exact"/>
        <w:ind w:left="-284"/>
        <w:jc w:val="both"/>
        <w:rPr>
          <w:lang w:val="de-DE"/>
        </w:rPr>
      </w:pPr>
    </w:p>
    <w:p w14:paraId="02625B8D" w14:textId="77777777" w:rsidR="00F577AB" w:rsidRDefault="00F577AB" w:rsidP="004C5BF5">
      <w:pPr>
        <w:spacing w:line="300" w:lineRule="exact"/>
        <w:ind w:left="-284"/>
        <w:jc w:val="both"/>
        <w:rPr>
          <w:lang w:val="de-DE"/>
        </w:rPr>
      </w:pPr>
    </w:p>
    <w:p w14:paraId="125EDFCE" w14:textId="77777777" w:rsidR="00F577AB" w:rsidRDefault="00F577AB" w:rsidP="004C5BF5">
      <w:pPr>
        <w:spacing w:line="300" w:lineRule="exact"/>
        <w:ind w:left="-284"/>
        <w:jc w:val="both"/>
        <w:rPr>
          <w:lang w:val="de-DE"/>
        </w:rPr>
      </w:pPr>
    </w:p>
    <w:p w14:paraId="5CBCA26D" w14:textId="77777777" w:rsidR="00985299" w:rsidRDefault="00F577AB" w:rsidP="005A6A04">
      <w:pPr>
        <w:ind w:left="-284"/>
        <w:rPr>
          <w:b/>
          <w:bCs/>
        </w:rPr>
      </w:pPr>
      <w:bookmarkStart w:id="1" w:name="_GoBack"/>
      <w:r w:rsidRPr="00F577AB">
        <w:rPr>
          <w:b/>
          <w:bCs/>
        </w:rPr>
        <w:t>Fotos</w:t>
      </w:r>
    </w:p>
    <w:p w14:paraId="4BB0101B" w14:textId="72C1E512" w:rsidR="00F577AB" w:rsidRDefault="00F577AB" w:rsidP="005A6A04">
      <w:pPr>
        <w:ind w:left="-284"/>
      </w:pPr>
      <w:r>
        <w:t xml:space="preserve">Auf unserer Website </w:t>
      </w:r>
      <w:hyperlink r:id="rId8" w:history="1">
        <w:r w:rsidR="001E653E" w:rsidRPr="008A5F09">
          <w:rPr>
            <w:rStyle w:val="Hyperlink"/>
          </w:rPr>
          <w:t>http://www.davosnordic.ch/service/medien/</w:t>
        </w:r>
      </w:hyperlink>
      <w:r w:rsidR="001E653E">
        <w:t xml:space="preserve"> </w:t>
      </w:r>
      <w:r>
        <w:t>werden Fotos in Kürze aufgeschaltet.</w:t>
      </w:r>
    </w:p>
    <w:bookmarkEnd w:id="1"/>
    <w:p w14:paraId="3C66B3DA" w14:textId="77777777" w:rsidR="00F577AB" w:rsidRDefault="00F577AB" w:rsidP="005A6A04">
      <w:pPr>
        <w:ind w:left="-284"/>
      </w:pPr>
    </w:p>
    <w:p w14:paraId="4B0E7614" w14:textId="77777777" w:rsidR="00F577AB" w:rsidRPr="00F577AB" w:rsidRDefault="00F577AB" w:rsidP="005A6A04">
      <w:pPr>
        <w:ind w:left="-284"/>
      </w:pPr>
      <w:r>
        <w:t>Gerne stehen wir für Fragen zur Verfügung!</w:t>
      </w:r>
    </w:p>
    <w:p w14:paraId="04D4CCD6" w14:textId="77777777" w:rsidR="005A6A04" w:rsidRDefault="005A6A04" w:rsidP="005A6A04">
      <w:pPr>
        <w:ind w:left="-284"/>
        <w:rPr>
          <w:rFonts w:cs="Arial"/>
          <w:b/>
        </w:rPr>
      </w:pPr>
    </w:p>
    <w:p w14:paraId="72C2F2F9" w14:textId="77777777" w:rsidR="00F65F2E" w:rsidRDefault="00F65F2E" w:rsidP="00404E0B">
      <w:pPr>
        <w:spacing w:after="100" w:line="276" w:lineRule="auto"/>
        <w:ind w:left="-284" w:right="-1"/>
        <w:rPr>
          <w:rFonts w:cs="Arial"/>
          <w:b/>
        </w:rPr>
        <w:sectPr w:rsidR="00F65F2E" w:rsidSect="00593934">
          <w:headerReference w:type="default" r:id="rId9"/>
          <w:pgSz w:w="11906" w:h="16838" w:code="9"/>
          <w:pgMar w:top="3119" w:right="1134" w:bottom="1996" w:left="1418" w:header="567" w:footer="284" w:gutter="0"/>
          <w:cols w:space="708"/>
          <w:docGrid w:linePitch="360"/>
        </w:sectPr>
      </w:pPr>
    </w:p>
    <w:p w14:paraId="3BF0345E" w14:textId="77777777" w:rsidR="00912151" w:rsidRDefault="00912151" w:rsidP="00F65F2E">
      <w:pPr>
        <w:ind w:left="-284" w:right="-1"/>
        <w:rPr>
          <w:rFonts w:cs="Arial"/>
          <w:b/>
        </w:rPr>
      </w:pPr>
      <w:r w:rsidRPr="008D6F54">
        <w:rPr>
          <w:rFonts w:cs="Arial"/>
          <w:b/>
        </w:rPr>
        <w:t>Kontakt</w:t>
      </w:r>
    </w:p>
    <w:p w14:paraId="0915C202" w14:textId="77777777" w:rsidR="00912151" w:rsidRPr="008D6F54" w:rsidRDefault="00912151" w:rsidP="00404E0B">
      <w:pPr>
        <w:ind w:left="-284" w:right="-1"/>
        <w:rPr>
          <w:rFonts w:cs="Arial"/>
        </w:rPr>
      </w:pPr>
      <w:r>
        <w:rPr>
          <w:rFonts w:cs="Arial"/>
        </w:rPr>
        <w:t>Fabio Lechner</w:t>
      </w:r>
    </w:p>
    <w:p w14:paraId="22C0819F" w14:textId="77777777" w:rsidR="00985299" w:rsidRDefault="00985299" w:rsidP="00404E0B">
      <w:pPr>
        <w:ind w:left="-284" w:right="-1"/>
        <w:rPr>
          <w:rFonts w:cs="Arial"/>
        </w:rPr>
      </w:pPr>
      <w:r>
        <w:rPr>
          <w:rFonts w:cs="Arial"/>
        </w:rPr>
        <w:t>Ski Club Davos Weltcup – Davos Nordic</w:t>
      </w:r>
    </w:p>
    <w:p w14:paraId="4E3981C2" w14:textId="77777777" w:rsidR="00912151" w:rsidRDefault="00912151" w:rsidP="00404E0B">
      <w:pPr>
        <w:ind w:left="-284" w:right="-1"/>
        <w:rPr>
          <w:rFonts w:cs="Arial"/>
        </w:rPr>
      </w:pPr>
      <w:r w:rsidRPr="008D6F54">
        <w:rPr>
          <w:rFonts w:cs="Arial"/>
        </w:rPr>
        <w:t xml:space="preserve">Medien </w:t>
      </w:r>
    </w:p>
    <w:p w14:paraId="0F33D6E2" w14:textId="77777777" w:rsidR="00912151" w:rsidRPr="004C5BF5" w:rsidRDefault="00912151" w:rsidP="00985299">
      <w:pPr>
        <w:ind w:left="-284" w:right="-1"/>
        <w:rPr>
          <w:lang w:eastAsia="de-CH"/>
        </w:rPr>
      </w:pPr>
      <w:r w:rsidRPr="006746DE">
        <w:rPr>
          <w:lang w:eastAsia="de-CH"/>
        </w:rPr>
        <w:t>Talstrasse 41</w:t>
      </w:r>
      <w:r w:rsidR="004C5BF5">
        <w:rPr>
          <w:lang w:eastAsia="de-CH"/>
        </w:rPr>
        <w:t xml:space="preserve">, </w:t>
      </w:r>
      <w:r w:rsidRPr="006746DE">
        <w:rPr>
          <w:lang w:eastAsia="de-CH"/>
        </w:rPr>
        <w:t>CH-7270 Davos (Schweiz)</w:t>
      </w:r>
      <w:r w:rsidRPr="008D6F54">
        <w:rPr>
          <w:rFonts w:cs="Arial"/>
        </w:rPr>
        <w:br/>
        <w:t>+41</w:t>
      </w:r>
      <w:r>
        <w:rPr>
          <w:rFonts w:cs="Arial"/>
        </w:rPr>
        <w:t xml:space="preserve"> </w:t>
      </w:r>
      <w:r w:rsidRPr="008D6F54">
        <w:rPr>
          <w:rFonts w:cs="Arial"/>
        </w:rPr>
        <w:t>81 415 21 18</w:t>
      </w:r>
      <w:r w:rsidRPr="008D6F54">
        <w:rPr>
          <w:rFonts w:cs="Arial"/>
        </w:rPr>
        <w:br/>
      </w:r>
      <w:hyperlink r:id="rId10" w:history="1">
        <w:r w:rsidRPr="00833C02">
          <w:rPr>
            <w:rStyle w:val="Hyperlink"/>
            <w:rFonts w:cs="Arial"/>
          </w:rPr>
          <w:t>fabio.lechner@davos.ch</w:t>
        </w:r>
      </w:hyperlink>
      <w:r w:rsidRPr="008D6F54">
        <w:rPr>
          <w:rFonts w:cs="Arial"/>
        </w:rPr>
        <w:t xml:space="preserve"> / </w:t>
      </w:r>
      <w:hyperlink r:id="rId11" w:history="1">
        <w:r w:rsidRPr="008D6F54">
          <w:rPr>
            <w:rStyle w:val="Hyperlink"/>
            <w:rFonts w:cs="Arial"/>
          </w:rPr>
          <w:t>davosnordic@davos.ch</w:t>
        </w:r>
      </w:hyperlink>
      <w:r>
        <w:rPr>
          <w:rFonts w:cs="Arial"/>
        </w:rPr>
        <w:br/>
      </w:r>
    </w:p>
    <w:p w14:paraId="52C742B0" w14:textId="77777777" w:rsidR="00F65F2E" w:rsidRPr="006746DE" w:rsidRDefault="00F65F2E" w:rsidP="00404E0B">
      <w:pPr>
        <w:ind w:left="-284" w:right="-1"/>
        <w:rPr>
          <w:b/>
          <w:bCs/>
          <w:lang w:eastAsia="de-CH"/>
        </w:rPr>
      </w:pPr>
    </w:p>
    <w:p w14:paraId="415648AF" w14:textId="77777777" w:rsidR="00912151" w:rsidRPr="00BB0CEF" w:rsidRDefault="00912151" w:rsidP="00F65F2E">
      <w:pPr>
        <w:ind w:left="-284"/>
        <w:rPr>
          <w:lang w:val="en-GB" w:eastAsia="de-CH"/>
        </w:rPr>
      </w:pPr>
      <w:r w:rsidRPr="00BB0CEF">
        <w:rPr>
          <w:lang w:val="en-GB" w:eastAsia="de-CH"/>
        </w:rPr>
        <w:t>Britta Wild</w:t>
      </w:r>
    </w:p>
    <w:p w14:paraId="262F26E3" w14:textId="77777777" w:rsidR="00912151" w:rsidRDefault="00985299" w:rsidP="00404E0B">
      <w:pPr>
        <w:ind w:left="-284"/>
        <w:rPr>
          <w:lang w:val="en-GB" w:eastAsia="de-CH"/>
        </w:rPr>
      </w:pPr>
      <w:r>
        <w:rPr>
          <w:lang w:val="en-GB" w:eastAsia="de-CH"/>
        </w:rPr>
        <w:t xml:space="preserve">Ski Club Davos </w:t>
      </w:r>
      <w:proofErr w:type="spellStart"/>
      <w:r>
        <w:rPr>
          <w:lang w:val="en-GB" w:eastAsia="de-CH"/>
        </w:rPr>
        <w:t>Weltcup</w:t>
      </w:r>
      <w:proofErr w:type="spellEnd"/>
      <w:r>
        <w:rPr>
          <w:lang w:val="en-GB" w:eastAsia="de-CH"/>
        </w:rPr>
        <w:t xml:space="preserve"> – Davos Nordic </w:t>
      </w:r>
    </w:p>
    <w:p w14:paraId="79F3869D" w14:textId="77777777" w:rsidR="00985299" w:rsidRPr="00BB0CEF" w:rsidRDefault="00985299" w:rsidP="00404E0B">
      <w:pPr>
        <w:ind w:left="-284"/>
        <w:rPr>
          <w:b/>
          <w:bCs/>
          <w:lang w:val="en-GB" w:eastAsia="de-CH"/>
        </w:rPr>
      </w:pPr>
      <w:r>
        <w:rPr>
          <w:lang w:val="en-GB" w:eastAsia="de-CH"/>
        </w:rPr>
        <w:t xml:space="preserve">Head Office </w:t>
      </w:r>
    </w:p>
    <w:p w14:paraId="0E801F10" w14:textId="77777777" w:rsidR="00912151" w:rsidRPr="006746DE" w:rsidRDefault="00912151" w:rsidP="00404E0B">
      <w:pPr>
        <w:ind w:left="-284"/>
        <w:rPr>
          <w:lang w:eastAsia="de-CH"/>
        </w:rPr>
      </w:pPr>
      <w:r w:rsidRPr="006746DE">
        <w:rPr>
          <w:lang w:eastAsia="de-CH"/>
        </w:rPr>
        <w:t>Talstrasse 41, CH-7270 Davos (Schweiz)</w:t>
      </w:r>
    </w:p>
    <w:p w14:paraId="64345D2F" w14:textId="77777777" w:rsidR="00912151" w:rsidRPr="006746DE" w:rsidRDefault="00912151" w:rsidP="00404E0B">
      <w:pPr>
        <w:ind w:left="-284"/>
        <w:rPr>
          <w:lang w:eastAsia="de-CH"/>
        </w:rPr>
      </w:pPr>
      <w:r w:rsidRPr="006746DE">
        <w:rPr>
          <w:lang w:eastAsia="de-CH"/>
        </w:rPr>
        <w:t>Tel. +41 (0)81 415 21 56</w:t>
      </w:r>
    </w:p>
    <w:p w14:paraId="47E7D301" w14:textId="77777777" w:rsidR="00F65F2E" w:rsidRDefault="00677E1D" w:rsidP="00A452FB">
      <w:pPr>
        <w:ind w:left="-284"/>
        <w:rPr>
          <w:lang w:eastAsia="de-CH"/>
        </w:rPr>
        <w:sectPr w:rsidR="00F65F2E" w:rsidSect="00F65F2E">
          <w:type w:val="continuous"/>
          <w:pgSz w:w="11906" w:h="16838" w:code="9"/>
          <w:pgMar w:top="3119" w:right="1134" w:bottom="1996" w:left="1418" w:header="567" w:footer="284" w:gutter="0"/>
          <w:cols w:num="2" w:space="708"/>
          <w:docGrid w:linePitch="360"/>
        </w:sectPr>
      </w:pPr>
      <w:hyperlink r:id="rId12" w:history="1">
        <w:r w:rsidR="00912151" w:rsidRPr="005F65B4">
          <w:rPr>
            <w:rStyle w:val="Hyperlink"/>
            <w:lang w:eastAsia="de-CH"/>
          </w:rPr>
          <w:t>Britta.wild@davos.ch</w:t>
        </w:r>
      </w:hyperlink>
      <w:r w:rsidR="00912151">
        <w:rPr>
          <w:lang w:eastAsia="de-CH"/>
        </w:rPr>
        <w:t xml:space="preserve"> / </w:t>
      </w:r>
      <w:hyperlink r:id="rId13" w:history="1">
        <w:r w:rsidR="00912151" w:rsidRPr="006746DE">
          <w:rPr>
            <w:rStyle w:val="Hyperlink"/>
          </w:rPr>
          <w:t>davosnordic@davos.ch</w:t>
        </w:r>
      </w:hyperlink>
      <w:r w:rsidR="00912151" w:rsidRPr="006746DE">
        <w:rPr>
          <w:lang w:eastAsia="de-CH"/>
        </w:rPr>
        <w:t xml:space="preserve">  </w:t>
      </w:r>
    </w:p>
    <w:p w14:paraId="23969BAA" w14:textId="77777777" w:rsidR="00593934" w:rsidRDefault="00593934" w:rsidP="00A452FB"/>
    <w:sectPr w:rsidR="00593934" w:rsidSect="00F65F2E">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07370" w14:textId="77777777" w:rsidR="00040FF3" w:rsidRDefault="00040FF3">
      <w:r>
        <w:separator/>
      </w:r>
    </w:p>
  </w:endnote>
  <w:endnote w:type="continuationSeparator" w:id="0">
    <w:p w14:paraId="1482A9D8" w14:textId="77777777" w:rsidR="00040FF3" w:rsidRDefault="0004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55Roman">
    <w:altName w:val="Calibri"/>
    <w:charset w:val="00"/>
    <w:family w:val="swiss"/>
    <w:pitch w:val="variable"/>
    <w:sig w:usb0="00000003" w:usb1="00000000" w:usb2="00000000" w:usb3="00000000" w:csb0="00000001" w:csb1="00000000"/>
  </w:font>
  <w:font w:name="Frutiger Linotype">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BB831" w14:textId="77777777" w:rsidR="00040FF3" w:rsidRDefault="00040FF3">
      <w:r>
        <w:separator/>
      </w:r>
    </w:p>
  </w:footnote>
  <w:footnote w:type="continuationSeparator" w:id="0">
    <w:p w14:paraId="429D8E34" w14:textId="77777777" w:rsidR="00040FF3" w:rsidRDefault="0004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2CB3C" w14:textId="77777777" w:rsidR="00A97EDF" w:rsidRPr="00BA2BDC" w:rsidRDefault="00BA2BDC" w:rsidP="00BA2BDC">
    <w:pPr>
      <w:pStyle w:val="Kopfzeile"/>
    </w:pPr>
    <w:r>
      <w:rPr>
        <w:noProof/>
        <w:lang w:val="de-CH" w:eastAsia="de-CH"/>
      </w:rPr>
      <w:drawing>
        <wp:anchor distT="0" distB="0" distL="114300" distR="114300" simplePos="0" relativeHeight="251658752" behindDoc="1" locked="0" layoutInCell="1" allowOverlap="1" wp14:anchorId="193E172E" wp14:editId="7E0BF641">
          <wp:simplePos x="0" y="0"/>
          <wp:positionH relativeFrom="column">
            <wp:posOffset>-907254</wp:posOffset>
          </wp:positionH>
          <wp:positionV relativeFrom="paragraph">
            <wp:posOffset>-384346</wp:posOffset>
          </wp:positionV>
          <wp:extent cx="7588155" cy="10729891"/>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_Sponsor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155" cy="107298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4825"/>
    <w:multiLevelType w:val="hybridMultilevel"/>
    <w:tmpl w:val="D3A4B5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9C87FD0"/>
    <w:multiLevelType w:val="hybridMultilevel"/>
    <w:tmpl w:val="E2A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CC4036"/>
    <w:multiLevelType w:val="hybridMultilevel"/>
    <w:tmpl w:val="066A741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3879A2"/>
    <w:multiLevelType w:val="hybridMultilevel"/>
    <w:tmpl w:val="FB7A2ED6"/>
    <w:lvl w:ilvl="0" w:tplc="2862B6E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936340E"/>
    <w:multiLevelType w:val="hybridMultilevel"/>
    <w:tmpl w:val="83A6EB1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BD538C8"/>
    <w:multiLevelType w:val="hybridMultilevel"/>
    <w:tmpl w:val="1EA8990A"/>
    <w:lvl w:ilvl="0" w:tplc="1CF2BE24">
      <w:numFmt w:val="bullet"/>
      <w:lvlText w:val="-"/>
      <w:lvlJc w:val="left"/>
      <w:pPr>
        <w:ind w:left="720" w:hanging="360"/>
      </w:pPr>
      <w:rPr>
        <w:rFonts w:ascii="Frutiger Linotype" w:eastAsia="Times New Roman" w:hAnsi="Frutiger Linotype" w:cs="Times New Roman"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06C6A7F"/>
    <w:multiLevelType w:val="hybridMultilevel"/>
    <w:tmpl w:val="55424EA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310435F2"/>
    <w:multiLevelType w:val="hybridMultilevel"/>
    <w:tmpl w:val="97F055EC"/>
    <w:lvl w:ilvl="0" w:tplc="85E88AC2">
      <w:start w:val="500"/>
      <w:numFmt w:val="bullet"/>
      <w:lvlText w:val="-"/>
      <w:lvlJc w:val="left"/>
      <w:pPr>
        <w:tabs>
          <w:tab w:val="num" w:pos="720"/>
        </w:tabs>
        <w:ind w:left="720" w:hanging="360"/>
      </w:pPr>
      <w:rPr>
        <w:rFonts w:ascii="Verdana" w:eastAsia="Times New Roman" w:hAnsi="Verdan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89442E"/>
    <w:multiLevelType w:val="hybridMultilevel"/>
    <w:tmpl w:val="2EA843F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99E1721"/>
    <w:multiLevelType w:val="hybridMultilevel"/>
    <w:tmpl w:val="EE40A2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BE75487"/>
    <w:multiLevelType w:val="hybridMultilevel"/>
    <w:tmpl w:val="FFBC64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D5B0082"/>
    <w:multiLevelType w:val="hybridMultilevel"/>
    <w:tmpl w:val="634E0A4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E4B0B78"/>
    <w:multiLevelType w:val="hybridMultilevel"/>
    <w:tmpl w:val="448AF7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40B700C4"/>
    <w:multiLevelType w:val="hybridMultilevel"/>
    <w:tmpl w:val="33AE1F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35B2B37"/>
    <w:multiLevelType w:val="hybridMultilevel"/>
    <w:tmpl w:val="8E70C9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4BE63B5"/>
    <w:multiLevelType w:val="hybridMultilevel"/>
    <w:tmpl w:val="D8DE42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A0911A4"/>
    <w:multiLevelType w:val="hybridMultilevel"/>
    <w:tmpl w:val="6366C6D4"/>
    <w:lvl w:ilvl="0" w:tplc="DAF6BCF4">
      <w:numFmt w:val="bullet"/>
      <w:lvlText w:val="-"/>
      <w:lvlJc w:val="left"/>
      <w:pPr>
        <w:ind w:left="720" w:hanging="360"/>
      </w:pPr>
      <w:rPr>
        <w:rFonts w:ascii="Frutiger55Roman" w:eastAsia="Times New Roman" w:hAnsi="Frutiger55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A60764D"/>
    <w:multiLevelType w:val="hybridMultilevel"/>
    <w:tmpl w:val="5DB676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11450D"/>
    <w:multiLevelType w:val="hybridMultilevel"/>
    <w:tmpl w:val="7C345D9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585D40F5"/>
    <w:multiLevelType w:val="hybridMultilevel"/>
    <w:tmpl w:val="7FF669B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DFD04D3"/>
    <w:multiLevelType w:val="hybridMultilevel"/>
    <w:tmpl w:val="489043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2274C07"/>
    <w:multiLevelType w:val="hybridMultilevel"/>
    <w:tmpl w:val="CF8600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9036141"/>
    <w:multiLevelType w:val="hybridMultilevel"/>
    <w:tmpl w:val="6770B6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EF467A"/>
    <w:multiLevelType w:val="hybridMultilevel"/>
    <w:tmpl w:val="5DD089C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6AC4312A"/>
    <w:multiLevelType w:val="hybridMultilevel"/>
    <w:tmpl w:val="DAB0469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CB535AE"/>
    <w:multiLevelType w:val="hybridMultilevel"/>
    <w:tmpl w:val="42D8C70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FCB00F6"/>
    <w:multiLevelType w:val="hybridMultilevel"/>
    <w:tmpl w:val="1556F1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3B35AD7"/>
    <w:multiLevelType w:val="hybridMultilevel"/>
    <w:tmpl w:val="7EAE6C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9446E82"/>
    <w:multiLevelType w:val="hybridMultilevel"/>
    <w:tmpl w:val="E766D44A"/>
    <w:lvl w:ilvl="0" w:tplc="CD840060">
      <w:start w:val="1"/>
      <w:numFmt w:val="decimal"/>
      <w:pStyle w:val="berschrift3"/>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7DC82D55"/>
    <w:multiLevelType w:val="hybridMultilevel"/>
    <w:tmpl w:val="B1964AA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9"/>
  </w:num>
  <w:num w:numId="3">
    <w:abstractNumId w:val="5"/>
  </w:num>
  <w:num w:numId="4">
    <w:abstractNumId w:val="4"/>
  </w:num>
  <w:num w:numId="5">
    <w:abstractNumId w:val="1"/>
  </w:num>
  <w:num w:numId="6">
    <w:abstractNumId w:val="0"/>
  </w:num>
  <w:num w:numId="7">
    <w:abstractNumId w:val="12"/>
  </w:num>
  <w:num w:numId="8">
    <w:abstractNumId w:val="26"/>
  </w:num>
  <w:num w:numId="9">
    <w:abstractNumId w:val="27"/>
  </w:num>
  <w:num w:numId="10">
    <w:abstractNumId w:val="15"/>
  </w:num>
  <w:num w:numId="11">
    <w:abstractNumId w:val="2"/>
  </w:num>
  <w:num w:numId="12">
    <w:abstractNumId w:val="8"/>
  </w:num>
  <w:num w:numId="13">
    <w:abstractNumId w:val="14"/>
  </w:num>
  <w:num w:numId="14">
    <w:abstractNumId w:val="22"/>
  </w:num>
  <w:num w:numId="15">
    <w:abstractNumId w:val="11"/>
  </w:num>
  <w:num w:numId="16">
    <w:abstractNumId w:val="20"/>
  </w:num>
  <w:num w:numId="17">
    <w:abstractNumId w:val="18"/>
  </w:num>
  <w:num w:numId="18">
    <w:abstractNumId w:val="6"/>
  </w:num>
  <w:num w:numId="19">
    <w:abstractNumId w:val="19"/>
  </w:num>
  <w:num w:numId="20">
    <w:abstractNumId w:val="24"/>
  </w:num>
  <w:num w:numId="21">
    <w:abstractNumId w:val="23"/>
  </w:num>
  <w:num w:numId="22">
    <w:abstractNumId w:val="28"/>
  </w:num>
  <w:num w:numId="23">
    <w:abstractNumId w:val="13"/>
  </w:num>
  <w:num w:numId="24">
    <w:abstractNumId w:val="25"/>
  </w:num>
  <w:num w:numId="25">
    <w:abstractNumId w:val="3"/>
  </w:num>
  <w:num w:numId="26">
    <w:abstractNumId w:val="16"/>
  </w:num>
  <w:num w:numId="27">
    <w:abstractNumId w:val="10"/>
  </w:num>
  <w:num w:numId="28">
    <w:abstractNumId w:val="21"/>
  </w:num>
  <w:num w:numId="29">
    <w:abstractNumId w:val="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8AF"/>
    <w:rsid w:val="00004E28"/>
    <w:rsid w:val="00027F60"/>
    <w:rsid w:val="00033774"/>
    <w:rsid w:val="00040FF3"/>
    <w:rsid w:val="00053391"/>
    <w:rsid w:val="000548EE"/>
    <w:rsid w:val="00073995"/>
    <w:rsid w:val="00077F4A"/>
    <w:rsid w:val="000950BC"/>
    <w:rsid w:val="000957FF"/>
    <w:rsid w:val="000C4C43"/>
    <w:rsid w:val="000D468D"/>
    <w:rsid w:val="000E44F1"/>
    <w:rsid w:val="000E490E"/>
    <w:rsid w:val="001369E4"/>
    <w:rsid w:val="00144024"/>
    <w:rsid w:val="0017275E"/>
    <w:rsid w:val="001806E5"/>
    <w:rsid w:val="001B0E44"/>
    <w:rsid w:val="001C3FA4"/>
    <w:rsid w:val="001D052A"/>
    <w:rsid w:val="001D1689"/>
    <w:rsid w:val="001E12E4"/>
    <w:rsid w:val="001E653E"/>
    <w:rsid w:val="001E774C"/>
    <w:rsid w:val="00213BE0"/>
    <w:rsid w:val="002202CA"/>
    <w:rsid w:val="00266470"/>
    <w:rsid w:val="00291554"/>
    <w:rsid w:val="00292821"/>
    <w:rsid w:val="002E3AD9"/>
    <w:rsid w:val="003152F6"/>
    <w:rsid w:val="00337187"/>
    <w:rsid w:val="00343BCF"/>
    <w:rsid w:val="003621B9"/>
    <w:rsid w:val="00384C39"/>
    <w:rsid w:val="003958D0"/>
    <w:rsid w:val="003A68AF"/>
    <w:rsid w:val="003B4C66"/>
    <w:rsid w:val="003D6987"/>
    <w:rsid w:val="003D735E"/>
    <w:rsid w:val="003E7842"/>
    <w:rsid w:val="003F1919"/>
    <w:rsid w:val="00404E0B"/>
    <w:rsid w:val="00410AE6"/>
    <w:rsid w:val="00455F52"/>
    <w:rsid w:val="00493ADA"/>
    <w:rsid w:val="004A2F6B"/>
    <w:rsid w:val="004A5557"/>
    <w:rsid w:val="004B1980"/>
    <w:rsid w:val="004B1F4A"/>
    <w:rsid w:val="004C5BF5"/>
    <w:rsid w:val="004D03D5"/>
    <w:rsid w:val="004D3A93"/>
    <w:rsid w:val="004E4284"/>
    <w:rsid w:val="004F714D"/>
    <w:rsid w:val="00520A42"/>
    <w:rsid w:val="00523F95"/>
    <w:rsid w:val="00552822"/>
    <w:rsid w:val="005544E8"/>
    <w:rsid w:val="00571C5A"/>
    <w:rsid w:val="005727F4"/>
    <w:rsid w:val="00575A98"/>
    <w:rsid w:val="00593934"/>
    <w:rsid w:val="005A6A04"/>
    <w:rsid w:val="005A7D5C"/>
    <w:rsid w:val="005D0EF1"/>
    <w:rsid w:val="005E41B2"/>
    <w:rsid w:val="005F0AA1"/>
    <w:rsid w:val="00615548"/>
    <w:rsid w:val="00644FE5"/>
    <w:rsid w:val="00677E1D"/>
    <w:rsid w:val="006A7F61"/>
    <w:rsid w:val="006F5234"/>
    <w:rsid w:val="00703085"/>
    <w:rsid w:val="00741511"/>
    <w:rsid w:val="00763C9A"/>
    <w:rsid w:val="00766CE0"/>
    <w:rsid w:val="00776A79"/>
    <w:rsid w:val="00783C84"/>
    <w:rsid w:val="007A1154"/>
    <w:rsid w:val="007C1A89"/>
    <w:rsid w:val="007F31E7"/>
    <w:rsid w:val="007F4729"/>
    <w:rsid w:val="0082763E"/>
    <w:rsid w:val="00850EE4"/>
    <w:rsid w:val="008713CD"/>
    <w:rsid w:val="0087590A"/>
    <w:rsid w:val="008B60FE"/>
    <w:rsid w:val="008C2649"/>
    <w:rsid w:val="008E3B06"/>
    <w:rsid w:val="008F146D"/>
    <w:rsid w:val="008F26A4"/>
    <w:rsid w:val="00912151"/>
    <w:rsid w:val="009228BE"/>
    <w:rsid w:val="00926221"/>
    <w:rsid w:val="00935782"/>
    <w:rsid w:val="009465BA"/>
    <w:rsid w:val="0096342C"/>
    <w:rsid w:val="00985299"/>
    <w:rsid w:val="009933D3"/>
    <w:rsid w:val="009C29F5"/>
    <w:rsid w:val="009D071F"/>
    <w:rsid w:val="009D1D5B"/>
    <w:rsid w:val="009E2C17"/>
    <w:rsid w:val="009E613A"/>
    <w:rsid w:val="009F2F3E"/>
    <w:rsid w:val="00A3339B"/>
    <w:rsid w:val="00A346EE"/>
    <w:rsid w:val="00A452FB"/>
    <w:rsid w:val="00A543C3"/>
    <w:rsid w:val="00A66C94"/>
    <w:rsid w:val="00A829F7"/>
    <w:rsid w:val="00A82A37"/>
    <w:rsid w:val="00A86917"/>
    <w:rsid w:val="00A9357B"/>
    <w:rsid w:val="00A97EDF"/>
    <w:rsid w:val="00AA2D56"/>
    <w:rsid w:val="00AA6D3A"/>
    <w:rsid w:val="00AB376B"/>
    <w:rsid w:val="00AE4926"/>
    <w:rsid w:val="00AF1A4E"/>
    <w:rsid w:val="00AF212D"/>
    <w:rsid w:val="00B25A63"/>
    <w:rsid w:val="00B431BB"/>
    <w:rsid w:val="00B52028"/>
    <w:rsid w:val="00B70EB5"/>
    <w:rsid w:val="00B73372"/>
    <w:rsid w:val="00B7453F"/>
    <w:rsid w:val="00BA2BDC"/>
    <w:rsid w:val="00BB0561"/>
    <w:rsid w:val="00BB0CEF"/>
    <w:rsid w:val="00BB37F4"/>
    <w:rsid w:val="00BD27D4"/>
    <w:rsid w:val="00BD3C50"/>
    <w:rsid w:val="00BF0F61"/>
    <w:rsid w:val="00BF75E6"/>
    <w:rsid w:val="00C144FC"/>
    <w:rsid w:val="00C20CD6"/>
    <w:rsid w:val="00C2653D"/>
    <w:rsid w:val="00C31BA3"/>
    <w:rsid w:val="00C31E3C"/>
    <w:rsid w:val="00C636C9"/>
    <w:rsid w:val="00C7196C"/>
    <w:rsid w:val="00CA4148"/>
    <w:rsid w:val="00CA6CA0"/>
    <w:rsid w:val="00CB265A"/>
    <w:rsid w:val="00CE4906"/>
    <w:rsid w:val="00CF6C5D"/>
    <w:rsid w:val="00D04CF0"/>
    <w:rsid w:val="00D07078"/>
    <w:rsid w:val="00D50074"/>
    <w:rsid w:val="00D61B06"/>
    <w:rsid w:val="00D918F3"/>
    <w:rsid w:val="00DB2945"/>
    <w:rsid w:val="00DB4276"/>
    <w:rsid w:val="00DC02FF"/>
    <w:rsid w:val="00DD2C95"/>
    <w:rsid w:val="00DD3F2B"/>
    <w:rsid w:val="00DD667C"/>
    <w:rsid w:val="00DE3E3D"/>
    <w:rsid w:val="00DF3627"/>
    <w:rsid w:val="00DF7FEF"/>
    <w:rsid w:val="00E3518A"/>
    <w:rsid w:val="00E67AB5"/>
    <w:rsid w:val="00E74E36"/>
    <w:rsid w:val="00E93107"/>
    <w:rsid w:val="00EA1EEB"/>
    <w:rsid w:val="00EA6615"/>
    <w:rsid w:val="00ED78F7"/>
    <w:rsid w:val="00F12B9C"/>
    <w:rsid w:val="00F22A94"/>
    <w:rsid w:val="00F27E01"/>
    <w:rsid w:val="00F34EAF"/>
    <w:rsid w:val="00F56C2B"/>
    <w:rsid w:val="00F577AB"/>
    <w:rsid w:val="00F63FEB"/>
    <w:rsid w:val="00F65F2E"/>
    <w:rsid w:val="00F74B9A"/>
    <w:rsid w:val="00F77444"/>
    <w:rsid w:val="00F97B8C"/>
    <w:rsid w:val="00FC5F4C"/>
    <w:rsid w:val="00FD7D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29D7E328"/>
  <w15:docId w15:val="{147498C9-40E3-4887-8002-2D717725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2653D"/>
    <w:pPr>
      <w:widowControl w:val="0"/>
    </w:pPr>
    <w:rPr>
      <w:rFonts w:ascii="Frutiger55Roman" w:hAnsi="Frutiger55Roman"/>
      <w:lang w:eastAsia="de-DE"/>
    </w:rPr>
  </w:style>
  <w:style w:type="paragraph" w:styleId="berschrift1">
    <w:name w:val="heading 1"/>
    <w:basedOn w:val="Standard"/>
    <w:next w:val="Standard"/>
    <w:link w:val="berschrift1Zchn"/>
    <w:uiPriority w:val="9"/>
    <w:qFormat/>
    <w:rsid w:val="007F4729"/>
    <w:pPr>
      <w:keepNext/>
      <w:keepLines/>
      <w:widowControl/>
      <w:spacing w:before="480"/>
      <w:outlineLvl w:val="0"/>
    </w:pPr>
    <w:rPr>
      <w:rFonts w:ascii="Frutiger Linotype" w:eastAsiaTheme="majorEastAsia" w:hAnsi="Frutiger Linotype" w:cstheme="majorBidi"/>
      <w:b/>
      <w:bCs/>
      <w:color w:val="365F91" w:themeColor="accent1" w:themeShade="BF"/>
      <w:sz w:val="28"/>
      <w:szCs w:val="28"/>
      <w:lang w:val="de-DE"/>
    </w:rPr>
  </w:style>
  <w:style w:type="paragraph" w:styleId="berschrift3">
    <w:name w:val="heading 3"/>
    <w:basedOn w:val="Standard"/>
    <w:next w:val="Standard"/>
    <w:link w:val="berschrift3Zchn"/>
    <w:autoRedefine/>
    <w:qFormat/>
    <w:rsid w:val="00C2653D"/>
    <w:pPr>
      <w:keepNext/>
      <w:numPr>
        <w:numId w:val="22"/>
      </w:numPr>
      <w:spacing w:before="240" w:after="60"/>
      <w:ind w:left="360"/>
      <w:outlineLvl w:val="2"/>
    </w:pPr>
    <w:rPr>
      <w:b/>
      <w:color w:val="4F81BD" w:themeColor="accent1"/>
      <w:sz w:val="22"/>
      <w:szCs w:val="32"/>
    </w:rPr>
  </w:style>
  <w:style w:type="paragraph" w:styleId="berschrift9">
    <w:name w:val="heading 9"/>
    <w:basedOn w:val="Standard"/>
    <w:next w:val="Standard"/>
    <w:link w:val="berschrift9Zchn"/>
    <w:uiPriority w:val="9"/>
    <w:semiHidden/>
    <w:unhideWhenUsed/>
    <w:qFormat/>
    <w:rsid w:val="00F63FEB"/>
    <w:pPr>
      <w:keepNext/>
      <w:keepLines/>
      <w:widowControl/>
      <w:spacing w:before="200"/>
      <w:outlineLvl w:val="8"/>
    </w:pPr>
    <w:rPr>
      <w:rFonts w:asciiTheme="majorHAnsi" w:eastAsiaTheme="majorEastAsia" w:hAnsiTheme="majorHAnsi" w:cstheme="majorBidi"/>
      <w:i/>
      <w:iCs/>
      <w:color w:val="404040" w:themeColor="text1" w:themeTint="BF"/>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C20CD6"/>
    <w:pPr>
      <w:widowControl/>
      <w:tabs>
        <w:tab w:val="center" w:pos="4536"/>
        <w:tab w:val="right" w:pos="9072"/>
      </w:tabs>
    </w:pPr>
    <w:rPr>
      <w:rFonts w:ascii="Verdana" w:hAnsi="Verdana"/>
      <w:lang w:val="de-DE"/>
    </w:rPr>
  </w:style>
  <w:style w:type="paragraph" w:styleId="Fuzeile">
    <w:name w:val="footer"/>
    <w:basedOn w:val="Standard"/>
    <w:link w:val="FuzeileZchn"/>
    <w:rsid w:val="00C20CD6"/>
    <w:pPr>
      <w:widowControl/>
      <w:tabs>
        <w:tab w:val="center" w:pos="4536"/>
        <w:tab w:val="right" w:pos="9072"/>
      </w:tabs>
    </w:pPr>
    <w:rPr>
      <w:rFonts w:ascii="Verdana" w:hAnsi="Verdana"/>
      <w:lang w:val="de-DE"/>
    </w:rPr>
  </w:style>
  <w:style w:type="paragraph" w:customStyle="1" w:styleId="KleinerAdressblock">
    <w:name w:val="KleinerAdressblock"/>
    <w:basedOn w:val="Standard"/>
    <w:autoRedefine/>
    <w:rsid w:val="00C20CD6"/>
    <w:pPr>
      <w:tabs>
        <w:tab w:val="decimal" w:pos="3402"/>
        <w:tab w:val="left" w:pos="3828"/>
      </w:tabs>
    </w:pPr>
  </w:style>
  <w:style w:type="character" w:styleId="Hyperlink">
    <w:name w:val="Hyperlink"/>
    <w:basedOn w:val="Absatz-Standardschriftart"/>
    <w:uiPriority w:val="99"/>
    <w:rsid w:val="00C20CD6"/>
    <w:rPr>
      <w:color w:val="0000FF"/>
      <w:u w:val="single"/>
    </w:rPr>
  </w:style>
  <w:style w:type="paragraph" w:customStyle="1" w:styleId="KleinerAdressblock0">
    <w:name w:val="Kleiner Adressblock"/>
    <w:basedOn w:val="Standard"/>
    <w:autoRedefine/>
    <w:rsid w:val="00C20CD6"/>
    <w:pPr>
      <w:tabs>
        <w:tab w:val="decimal" w:pos="3402"/>
        <w:tab w:val="left" w:pos="3828"/>
      </w:tabs>
    </w:pPr>
    <w:rPr>
      <w:sz w:val="18"/>
    </w:rPr>
  </w:style>
  <w:style w:type="table" w:styleId="Tabellenraster">
    <w:name w:val="Table Grid"/>
    <w:basedOn w:val="NormaleTabelle"/>
    <w:rsid w:val="0057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66CE0"/>
    <w:pPr>
      <w:widowControl/>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766CE0"/>
    <w:rPr>
      <w:rFonts w:ascii="Tahoma" w:hAnsi="Tahoma" w:cs="Tahoma"/>
      <w:sz w:val="16"/>
      <w:szCs w:val="16"/>
      <w:lang w:val="de-DE" w:eastAsia="de-DE"/>
    </w:rPr>
  </w:style>
  <w:style w:type="character" w:customStyle="1" w:styleId="berschrift3Zchn">
    <w:name w:val="Überschrift 3 Zchn"/>
    <w:basedOn w:val="Absatz-Standardschriftart"/>
    <w:link w:val="berschrift3"/>
    <w:rsid w:val="00C2653D"/>
    <w:rPr>
      <w:rFonts w:ascii="Frutiger55Roman" w:hAnsi="Frutiger55Roman"/>
      <w:b/>
      <w:color w:val="4F81BD" w:themeColor="accent1"/>
      <w:sz w:val="22"/>
      <w:szCs w:val="32"/>
      <w:lang w:eastAsia="de-DE"/>
    </w:rPr>
  </w:style>
  <w:style w:type="character" w:customStyle="1" w:styleId="berschrift9Zchn">
    <w:name w:val="Überschrift 9 Zchn"/>
    <w:basedOn w:val="Absatz-Standardschriftart"/>
    <w:link w:val="berschrift9"/>
    <w:uiPriority w:val="9"/>
    <w:semiHidden/>
    <w:rsid w:val="00F63FEB"/>
    <w:rPr>
      <w:rFonts w:asciiTheme="majorHAnsi" w:eastAsiaTheme="majorEastAsia" w:hAnsiTheme="majorHAnsi" w:cstheme="majorBidi"/>
      <w:i/>
      <w:iCs/>
      <w:color w:val="404040" w:themeColor="text1" w:themeTint="BF"/>
      <w:lang w:val="de-DE" w:eastAsia="de-DE"/>
    </w:rPr>
  </w:style>
  <w:style w:type="character" w:customStyle="1" w:styleId="FuzeileZchn">
    <w:name w:val="Fußzeile Zchn"/>
    <w:basedOn w:val="Absatz-Standardschriftart"/>
    <w:link w:val="Fuzeile"/>
    <w:rsid w:val="00926221"/>
    <w:rPr>
      <w:rFonts w:ascii="Verdana" w:hAnsi="Verdana"/>
      <w:lang w:val="de-DE" w:eastAsia="de-DE"/>
    </w:rPr>
  </w:style>
  <w:style w:type="character" w:customStyle="1" w:styleId="berschrift1Zchn">
    <w:name w:val="Überschrift 1 Zchn"/>
    <w:basedOn w:val="Absatz-Standardschriftart"/>
    <w:link w:val="berschrift1"/>
    <w:uiPriority w:val="9"/>
    <w:rsid w:val="007F4729"/>
    <w:rPr>
      <w:rFonts w:ascii="Frutiger Linotype" w:eastAsiaTheme="majorEastAsia" w:hAnsi="Frutiger Linotype" w:cstheme="majorBidi"/>
      <w:b/>
      <w:bCs/>
      <w:color w:val="365F91" w:themeColor="accent1" w:themeShade="BF"/>
      <w:sz w:val="28"/>
      <w:szCs w:val="28"/>
      <w:lang w:val="de-DE" w:eastAsia="de-DE"/>
    </w:rPr>
  </w:style>
  <w:style w:type="paragraph" w:styleId="Listenabsatz">
    <w:name w:val="List Paragraph"/>
    <w:basedOn w:val="Standard"/>
    <w:uiPriority w:val="34"/>
    <w:qFormat/>
    <w:rsid w:val="007F4729"/>
    <w:pPr>
      <w:widowControl/>
      <w:ind w:left="720"/>
      <w:contextualSpacing/>
    </w:pPr>
    <w:rPr>
      <w:rFonts w:ascii="Verdana" w:hAnsi="Verdana"/>
      <w:lang w:val="de-DE"/>
    </w:rPr>
  </w:style>
  <w:style w:type="paragraph" w:styleId="Verzeichnis1">
    <w:name w:val="toc 1"/>
    <w:basedOn w:val="Standard"/>
    <w:next w:val="Standard"/>
    <w:autoRedefine/>
    <w:uiPriority w:val="39"/>
    <w:unhideWhenUsed/>
    <w:qFormat/>
    <w:rsid w:val="00C2653D"/>
    <w:pPr>
      <w:widowControl/>
      <w:tabs>
        <w:tab w:val="left" w:pos="880"/>
        <w:tab w:val="right" w:pos="9628"/>
      </w:tabs>
      <w:spacing w:before="20" w:after="100"/>
      <w:ind w:left="720" w:hanging="648"/>
    </w:pPr>
    <w:rPr>
      <w:b/>
      <w:lang w:eastAsia="de-CH"/>
    </w:rPr>
  </w:style>
  <w:style w:type="paragraph" w:styleId="Verzeichnis3">
    <w:name w:val="toc 3"/>
    <w:basedOn w:val="Standard"/>
    <w:next w:val="Standard"/>
    <w:autoRedefine/>
    <w:unhideWhenUsed/>
    <w:qFormat/>
    <w:rsid w:val="00C2653D"/>
    <w:pPr>
      <w:widowControl/>
      <w:spacing w:after="100" w:line="276" w:lineRule="auto"/>
      <w:ind w:left="440"/>
    </w:pPr>
    <w:rPr>
      <w:rFonts w:asciiTheme="minorHAnsi" w:hAnsiTheme="minorHAnsi"/>
      <w:lang w:eastAsia="de-CH"/>
    </w:rPr>
  </w:style>
  <w:style w:type="character" w:customStyle="1" w:styleId="KopfzeileZchn">
    <w:name w:val="Kopfzeile Zchn"/>
    <w:basedOn w:val="Absatz-Standardschriftart"/>
    <w:link w:val="Kopfzeile"/>
    <w:rsid w:val="00C2653D"/>
    <w:rPr>
      <w:rFonts w:ascii="Verdana" w:hAnsi="Verdana"/>
      <w:lang w:val="de-DE" w:eastAsia="de-DE"/>
    </w:rPr>
  </w:style>
  <w:style w:type="character" w:customStyle="1" w:styleId="recordcompl120551">
    <w:name w:val="record_comp_l_120551"/>
    <w:basedOn w:val="Absatz-Standardschriftart"/>
    <w:rsid w:val="00644FE5"/>
  </w:style>
  <w:style w:type="character" w:customStyle="1" w:styleId="editentrydatecompl">
    <w:name w:val="editentrydate_comp_l"/>
    <w:basedOn w:val="Absatz-Standardschriftart"/>
    <w:rsid w:val="00644FE5"/>
  </w:style>
  <w:style w:type="character" w:customStyle="1" w:styleId="editleavingdatecompl">
    <w:name w:val="editleavingdate_comp_l"/>
    <w:basedOn w:val="Absatz-Standardschriftart"/>
    <w:rsid w:val="00644FE5"/>
  </w:style>
  <w:style w:type="character" w:customStyle="1" w:styleId="recordcompl142764">
    <w:name w:val="record_comp_l_142764"/>
    <w:basedOn w:val="Absatz-Standardschriftart"/>
    <w:rsid w:val="00644FE5"/>
  </w:style>
  <w:style w:type="character" w:customStyle="1" w:styleId="recordcompl98277">
    <w:name w:val="record_comp_l_98277"/>
    <w:basedOn w:val="Absatz-Standardschriftart"/>
    <w:rsid w:val="00644FE5"/>
  </w:style>
  <w:style w:type="character" w:customStyle="1" w:styleId="recordcompl74657">
    <w:name w:val="record_comp_l_74657"/>
    <w:basedOn w:val="Absatz-Standardschriftart"/>
    <w:rsid w:val="00644FE5"/>
  </w:style>
  <w:style w:type="character" w:customStyle="1" w:styleId="recordcompl159296">
    <w:name w:val="record_comp_l_159296"/>
    <w:basedOn w:val="Absatz-Standardschriftart"/>
    <w:rsid w:val="00644FE5"/>
  </w:style>
  <w:style w:type="character" w:customStyle="1" w:styleId="recordcompl111628">
    <w:name w:val="record_comp_l_111628"/>
    <w:basedOn w:val="Absatz-Standardschriftart"/>
    <w:rsid w:val="00644FE5"/>
  </w:style>
  <w:style w:type="character" w:customStyle="1" w:styleId="recordcompl150324">
    <w:name w:val="record_comp_l_150324"/>
    <w:basedOn w:val="Absatz-Standardschriftart"/>
    <w:rsid w:val="00644FE5"/>
  </w:style>
  <w:style w:type="character" w:customStyle="1" w:styleId="recordcompl91315">
    <w:name w:val="record_comp_l_91315"/>
    <w:basedOn w:val="Absatz-Standardschriftart"/>
    <w:rsid w:val="00644FE5"/>
  </w:style>
  <w:style w:type="character" w:customStyle="1" w:styleId="recordcompl98276">
    <w:name w:val="record_comp_l_98276"/>
    <w:basedOn w:val="Absatz-Standardschriftart"/>
    <w:rsid w:val="00644FE5"/>
  </w:style>
  <w:style w:type="character" w:customStyle="1" w:styleId="recordcompl119851">
    <w:name w:val="record_comp_l_119851"/>
    <w:basedOn w:val="Absatz-Standardschriftart"/>
    <w:rsid w:val="00644FE5"/>
  </w:style>
  <w:style w:type="character" w:customStyle="1" w:styleId="recordcompl151154">
    <w:name w:val="record_comp_l_151154"/>
    <w:basedOn w:val="Absatz-Standardschriftart"/>
    <w:rsid w:val="00644FE5"/>
  </w:style>
  <w:style w:type="character" w:customStyle="1" w:styleId="recordcompm142762">
    <w:name w:val="record_comp_m_142762"/>
    <w:basedOn w:val="Absatz-Standardschriftart"/>
    <w:rsid w:val="00644FE5"/>
  </w:style>
  <w:style w:type="character" w:customStyle="1" w:styleId="editentrydatecompm">
    <w:name w:val="editentrydate_comp_m"/>
    <w:basedOn w:val="Absatz-Standardschriftart"/>
    <w:rsid w:val="00644FE5"/>
  </w:style>
  <w:style w:type="character" w:customStyle="1" w:styleId="editleavingdatecompm">
    <w:name w:val="editleavingdate_comp_m"/>
    <w:basedOn w:val="Absatz-Standardschriftart"/>
    <w:rsid w:val="00644FE5"/>
  </w:style>
  <w:style w:type="character" w:customStyle="1" w:styleId="recordcompm119789">
    <w:name w:val="record_comp_m_119789"/>
    <w:basedOn w:val="Absatz-Standardschriftart"/>
    <w:rsid w:val="00644FE5"/>
  </w:style>
  <w:style w:type="character" w:customStyle="1" w:styleId="recordcompm133615">
    <w:name w:val="record_comp_m_133615"/>
    <w:basedOn w:val="Absatz-Standardschriftart"/>
    <w:rsid w:val="00644FE5"/>
  </w:style>
  <w:style w:type="character" w:customStyle="1" w:styleId="recordcompm108857">
    <w:name w:val="record_comp_m_108857"/>
    <w:basedOn w:val="Absatz-Standardschriftart"/>
    <w:rsid w:val="00644FE5"/>
  </w:style>
  <w:style w:type="character" w:customStyle="1" w:styleId="recordcompm142587">
    <w:name w:val="record_comp_m_142587"/>
    <w:basedOn w:val="Absatz-Standardschriftart"/>
    <w:rsid w:val="00644FE5"/>
  </w:style>
  <w:style w:type="character" w:customStyle="1" w:styleId="recordcompm98269">
    <w:name w:val="record_comp_m_98269"/>
    <w:basedOn w:val="Absatz-Standardschriftart"/>
    <w:rsid w:val="00644FE5"/>
  </w:style>
  <w:style w:type="character" w:customStyle="1" w:styleId="recordcompm142769">
    <w:name w:val="record_comp_m_142769"/>
    <w:basedOn w:val="Absatz-Standardschriftart"/>
    <w:rsid w:val="00644FE5"/>
  </w:style>
  <w:style w:type="character" w:customStyle="1" w:styleId="recordcompm131873">
    <w:name w:val="record_comp_m_131873"/>
    <w:basedOn w:val="Absatz-Standardschriftart"/>
    <w:rsid w:val="00644FE5"/>
  </w:style>
  <w:style w:type="character" w:customStyle="1" w:styleId="recordcompm159954">
    <w:name w:val="record_comp_m_159954"/>
    <w:basedOn w:val="Absatz-Standardschriftart"/>
    <w:rsid w:val="00644FE5"/>
  </w:style>
  <w:style w:type="character" w:customStyle="1" w:styleId="recordcompm133224">
    <w:name w:val="record_comp_m_133224"/>
    <w:basedOn w:val="Absatz-Standardschriftart"/>
    <w:rsid w:val="00644FE5"/>
  </w:style>
  <w:style w:type="character" w:customStyle="1" w:styleId="recordcompm72945">
    <w:name w:val="record_comp_m_72945"/>
    <w:basedOn w:val="Absatz-Standardschriftart"/>
    <w:rsid w:val="00644FE5"/>
  </w:style>
  <w:style w:type="character" w:customStyle="1" w:styleId="editentrydatestaff">
    <w:name w:val="editentrydate_staff_"/>
    <w:basedOn w:val="Absatz-Standardschriftart"/>
    <w:rsid w:val="00644FE5"/>
  </w:style>
  <w:style w:type="character" w:customStyle="1" w:styleId="editleavingdatestaff">
    <w:name w:val="editleavingdate_staff_"/>
    <w:basedOn w:val="Absatz-Standardschriftart"/>
    <w:rsid w:val="00644FE5"/>
  </w:style>
  <w:style w:type="character" w:customStyle="1" w:styleId="recordstaff5520">
    <w:name w:val="record_staff__5520"/>
    <w:basedOn w:val="Absatz-Standardschriftart"/>
    <w:rsid w:val="00644FE5"/>
  </w:style>
  <w:style w:type="character" w:customStyle="1" w:styleId="recordstaff9882">
    <w:name w:val="record_staff__9882"/>
    <w:basedOn w:val="Absatz-Standardschriftart"/>
    <w:rsid w:val="00644FE5"/>
  </w:style>
  <w:style w:type="character" w:customStyle="1" w:styleId="recordstaff5494">
    <w:name w:val="record_staff__5494"/>
    <w:basedOn w:val="Absatz-Standardschriftart"/>
    <w:rsid w:val="00644FE5"/>
  </w:style>
  <w:style w:type="character" w:customStyle="1" w:styleId="recordstaff8951">
    <w:name w:val="record_staff__8951"/>
    <w:basedOn w:val="Absatz-Standardschriftart"/>
    <w:rsid w:val="00644FE5"/>
  </w:style>
  <w:style w:type="character" w:customStyle="1" w:styleId="recordstaff5753">
    <w:name w:val="record_staff__5753"/>
    <w:basedOn w:val="Absatz-Standardschriftart"/>
    <w:rsid w:val="00644FE5"/>
  </w:style>
  <w:style w:type="character" w:customStyle="1" w:styleId="recordstaff5763">
    <w:name w:val="record_staff__5763"/>
    <w:basedOn w:val="Absatz-Standardschriftart"/>
    <w:rsid w:val="00644FE5"/>
  </w:style>
  <w:style w:type="character" w:customStyle="1" w:styleId="recordstaff5527">
    <w:name w:val="record_staff__5527"/>
    <w:basedOn w:val="Absatz-Standardschriftart"/>
    <w:rsid w:val="00644FE5"/>
  </w:style>
  <w:style w:type="character" w:customStyle="1" w:styleId="recordstaff8781">
    <w:name w:val="record_staff__8781"/>
    <w:basedOn w:val="Absatz-Standardschriftart"/>
    <w:rsid w:val="00644FE5"/>
  </w:style>
  <w:style w:type="character" w:customStyle="1" w:styleId="recordstaff5529">
    <w:name w:val="record_staff__5529"/>
    <w:basedOn w:val="Absatz-Standardschriftart"/>
    <w:rsid w:val="00644FE5"/>
  </w:style>
  <w:style w:type="character" w:customStyle="1" w:styleId="recordstaff5525">
    <w:name w:val="record_staff__5525"/>
    <w:basedOn w:val="Absatz-Standardschriftart"/>
    <w:rsid w:val="00644FE5"/>
  </w:style>
  <w:style w:type="character" w:customStyle="1" w:styleId="recordstaff5761">
    <w:name w:val="record_staff__5761"/>
    <w:basedOn w:val="Absatz-Standardschriftart"/>
    <w:rsid w:val="00644FE5"/>
  </w:style>
  <w:style w:type="character" w:customStyle="1" w:styleId="recordstaff5498">
    <w:name w:val="record_staff__5498"/>
    <w:basedOn w:val="Absatz-Standardschriftart"/>
    <w:rsid w:val="00644FE5"/>
  </w:style>
  <w:style w:type="character" w:customStyle="1" w:styleId="recordstaff5524">
    <w:name w:val="record_staff__5524"/>
    <w:basedOn w:val="Absatz-Standardschriftart"/>
    <w:rsid w:val="00644FE5"/>
  </w:style>
  <w:style w:type="character" w:customStyle="1" w:styleId="recordstaff8952">
    <w:name w:val="record_staff__8952"/>
    <w:basedOn w:val="Absatz-Standardschriftart"/>
    <w:rsid w:val="00644FE5"/>
  </w:style>
  <w:style w:type="character" w:customStyle="1" w:styleId="recordstaff5759">
    <w:name w:val="record_staff__5759"/>
    <w:basedOn w:val="Absatz-Standardschriftart"/>
    <w:rsid w:val="00644FE5"/>
  </w:style>
  <w:style w:type="character" w:customStyle="1" w:styleId="recordstaff7153">
    <w:name w:val="record_staff__7153"/>
    <w:basedOn w:val="Absatz-Standardschriftart"/>
    <w:rsid w:val="00644FE5"/>
  </w:style>
  <w:style w:type="character" w:customStyle="1" w:styleId="recordstaff5523">
    <w:name w:val="record_staff__5523"/>
    <w:basedOn w:val="Absatz-Standardschriftart"/>
    <w:rsid w:val="00644FE5"/>
  </w:style>
  <w:style w:type="character" w:customStyle="1" w:styleId="recordstaff5501">
    <w:name w:val="record_staff__5501"/>
    <w:basedOn w:val="Absatz-Standardschriftart"/>
    <w:rsid w:val="00644FE5"/>
  </w:style>
  <w:style w:type="character" w:styleId="Fett">
    <w:name w:val="Strong"/>
    <w:basedOn w:val="Absatz-Standardschriftart"/>
    <w:uiPriority w:val="22"/>
    <w:qFormat/>
    <w:rsid w:val="00912151"/>
    <w:rPr>
      <w:b/>
      <w:bCs/>
    </w:rPr>
  </w:style>
  <w:style w:type="character" w:styleId="NichtaufgelsteErwhnung">
    <w:name w:val="Unresolved Mention"/>
    <w:basedOn w:val="Absatz-Standardschriftart"/>
    <w:uiPriority w:val="99"/>
    <w:semiHidden/>
    <w:unhideWhenUsed/>
    <w:rsid w:val="00F57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64414">
      <w:bodyDiv w:val="1"/>
      <w:marLeft w:val="0"/>
      <w:marRight w:val="0"/>
      <w:marTop w:val="0"/>
      <w:marBottom w:val="0"/>
      <w:divBdr>
        <w:top w:val="none" w:sz="0" w:space="0" w:color="auto"/>
        <w:left w:val="none" w:sz="0" w:space="0" w:color="auto"/>
        <w:bottom w:val="none" w:sz="0" w:space="0" w:color="auto"/>
        <w:right w:val="none" w:sz="0" w:space="0" w:color="auto"/>
      </w:divBdr>
    </w:div>
    <w:div w:id="663048693">
      <w:bodyDiv w:val="1"/>
      <w:marLeft w:val="0"/>
      <w:marRight w:val="0"/>
      <w:marTop w:val="0"/>
      <w:marBottom w:val="0"/>
      <w:divBdr>
        <w:top w:val="none" w:sz="0" w:space="0" w:color="auto"/>
        <w:left w:val="none" w:sz="0" w:space="0" w:color="auto"/>
        <w:bottom w:val="none" w:sz="0" w:space="0" w:color="auto"/>
        <w:right w:val="none" w:sz="0" w:space="0" w:color="auto"/>
      </w:divBdr>
    </w:div>
    <w:div w:id="664551904">
      <w:bodyDiv w:val="1"/>
      <w:marLeft w:val="0"/>
      <w:marRight w:val="0"/>
      <w:marTop w:val="0"/>
      <w:marBottom w:val="0"/>
      <w:divBdr>
        <w:top w:val="none" w:sz="0" w:space="0" w:color="auto"/>
        <w:left w:val="none" w:sz="0" w:space="0" w:color="auto"/>
        <w:bottom w:val="none" w:sz="0" w:space="0" w:color="auto"/>
        <w:right w:val="none" w:sz="0" w:space="0" w:color="auto"/>
      </w:divBdr>
    </w:div>
    <w:div w:id="1033461485">
      <w:bodyDiv w:val="1"/>
      <w:marLeft w:val="0"/>
      <w:marRight w:val="0"/>
      <w:marTop w:val="0"/>
      <w:marBottom w:val="0"/>
      <w:divBdr>
        <w:top w:val="none" w:sz="0" w:space="0" w:color="auto"/>
        <w:left w:val="none" w:sz="0" w:space="0" w:color="auto"/>
        <w:bottom w:val="none" w:sz="0" w:space="0" w:color="auto"/>
        <w:right w:val="none" w:sz="0" w:space="0" w:color="auto"/>
      </w:divBdr>
    </w:div>
    <w:div w:id="1142767733">
      <w:bodyDiv w:val="1"/>
      <w:marLeft w:val="0"/>
      <w:marRight w:val="0"/>
      <w:marTop w:val="0"/>
      <w:marBottom w:val="0"/>
      <w:divBdr>
        <w:top w:val="none" w:sz="0" w:space="0" w:color="auto"/>
        <w:left w:val="none" w:sz="0" w:space="0" w:color="auto"/>
        <w:bottom w:val="none" w:sz="0" w:space="0" w:color="auto"/>
        <w:right w:val="none" w:sz="0" w:space="0" w:color="auto"/>
      </w:divBdr>
    </w:div>
    <w:div w:id="1844663883">
      <w:bodyDiv w:val="1"/>
      <w:marLeft w:val="0"/>
      <w:marRight w:val="0"/>
      <w:marTop w:val="0"/>
      <w:marBottom w:val="0"/>
      <w:divBdr>
        <w:top w:val="none" w:sz="0" w:space="0" w:color="auto"/>
        <w:left w:val="none" w:sz="0" w:space="0" w:color="auto"/>
        <w:bottom w:val="none" w:sz="0" w:space="0" w:color="auto"/>
        <w:right w:val="none" w:sz="0" w:space="0" w:color="auto"/>
      </w:divBdr>
    </w:div>
    <w:div w:id="213031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avosnordic.ch/service/medien/" TargetMode="External"/><Relationship Id="rId13" Type="http://schemas.openxmlformats.org/officeDocument/2006/relationships/hyperlink" Target="mailto:davosnordic@davos.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itta.wild@davos.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osnordic@davos.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abio.lechner@davos.c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rm\combit\cRM\Solutions\cRM%20Davos\Dokumente\Vorlage\DN_Rechnungs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6E9F8-A695-4376-A5B6-008C8CF2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DN_Rechnungsvorlage</Template>
  <TotalTime>0</TotalTime>
  <Pages>2</Pages>
  <Words>451</Words>
  <Characters>2983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Davos, 3</vt:lpstr>
    </vt:vector>
  </TitlesOfParts>
  <Company>Davos Tourismus</Company>
  <LinksUpToDate>false</LinksUpToDate>
  <CharactersWithSpaces>3428</CharactersWithSpaces>
  <SharedDoc>false</SharedDoc>
  <HLinks>
    <vt:vector size="12" baseType="variant">
      <vt:variant>
        <vt:i4>7209069</vt:i4>
      </vt:variant>
      <vt:variant>
        <vt:i4>3</vt:i4>
      </vt:variant>
      <vt:variant>
        <vt:i4>0</vt:i4>
      </vt:variant>
      <vt:variant>
        <vt:i4>5</vt:i4>
      </vt:variant>
      <vt:variant>
        <vt:lpwstr>http://www.davosnordic.ch/</vt:lpwstr>
      </vt:variant>
      <vt:variant>
        <vt:lpwstr/>
      </vt:variant>
      <vt:variant>
        <vt:i4>6881361</vt:i4>
      </vt:variant>
      <vt:variant>
        <vt:i4>0</vt:i4>
      </vt:variant>
      <vt:variant>
        <vt:i4>0</vt:i4>
      </vt:variant>
      <vt:variant>
        <vt:i4>5</vt:i4>
      </vt:variant>
      <vt:variant>
        <vt:lpwstr>mailto:davosnordic@davos.ch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 Davos Nordic</dc:title>
  <dc:creator>Jacqueline Kühne</dc:creator>
  <cp:lastModifiedBy>Lechner Fabio</cp:lastModifiedBy>
  <cp:revision>8</cp:revision>
  <cp:lastPrinted>2020-12-13T16:03:00Z</cp:lastPrinted>
  <dcterms:created xsi:type="dcterms:W3CDTF">2020-12-13T12:32:00Z</dcterms:created>
  <dcterms:modified xsi:type="dcterms:W3CDTF">2020-12-13T16:10:00Z</dcterms:modified>
</cp:coreProperties>
</file>