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E0B" w:rsidRDefault="00404E0B" w:rsidP="00404E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  <w:bookmarkStart w:id="0" w:name="_Hlk17365417"/>
      <w:bookmarkEnd w:id="0"/>
    </w:p>
    <w:p w:rsidR="00404E0B" w:rsidRDefault="00404E0B" w:rsidP="00404E0B">
      <w:pPr>
        <w:pBdr>
          <w:bottom w:val="single" w:sz="4" w:space="1" w:color="auto"/>
        </w:pBdr>
        <w:tabs>
          <w:tab w:val="right" w:pos="9354"/>
        </w:tabs>
        <w:spacing w:line="300" w:lineRule="exact"/>
        <w:ind w:left="-284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Medienmitteilung Davos Nordic </w:t>
      </w:r>
      <w:r>
        <w:rPr>
          <w:b/>
          <w:sz w:val="24"/>
          <w:szCs w:val="24"/>
          <w:lang w:val="de-DE"/>
        </w:rPr>
        <w:tab/>
      </w:r>
      <w:r w:rsidR="00393036">
        <w:rPr>
          <w:b/>
          <w:sz w:val="24"/>
          <w:szCs w:val="24"/>
          <w:lang w:val="de-DE"/>
        </w:rPr>
        <w:t>15</w:t>
      </w:r>
      <w:r>
        <w:rPr>
          <w:b/>
          <w:sz w:val="24"/>
          <w:szCs w:val="24"/>
          <w:lang w:val="de-DE"/>
        </w:rPr>
        <w:t xml:space="preserve">. </w:t>
      </w:r>
      <w:r w:rsidR="00393036">
        <w:rPr>
          <w:b/>
          <w:sz w:val="24"/>
          <w:szCs w:val="24"/>
          <w:lang w:val="de-DE"/>
        </w:rPr>
        <w:t>Dezember</w:t>
      </w:r>
      <w:r>
        <w:rPr>
          <w:b/>
          <w:sz w:val="24"/>
          <w:szCs w:val="24"/>
          <w:lang w:val="de-DE"/>
        </w:rPr>
        <w:t xml:space="preserve"> 2019</w:t>
      </w:r>
    </w:p>
    <w:p w:rsidR="00404E0B" w:rsidRDefault="00404E0B" w:rsidP="00404E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</w:p>
    <w:p w:rsidR="00912151" w:rsidRPr="00640461" w:rsidRDefault="00A36642" w:rsidP="00404E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Davos Nordic auch dieses Jahr ein Erfolg</w:t>
      </w:r>
    </w:p>
    <w:p w:rsidR="00912151" w:rsidRDefault="00912151" w:rsidP="00404E0B">
      <w:pPr>
        <w:spacing w:line="300" w:lineRule="exact"/>
        <w:ind w:left="-284"/>
        <w:jc w:val="both"/>
        <w:rPr>
          <w:lang w:val="de-DE"/>
        </w:rPr>
      </w:pPr>
    </w:p>
    <w:p w:rsidR="00912151" w:rsidRPr="00640461" w:rsidRDefault="00337C79" w:rsidP="00404E0B">
      <w:pPr>
        <w:spacing w:line="300" w:lineRule="exact"/>
        <w:ind w:left="-284"/>
        <w:jc w:val="both"/>
        <w:rPr>
          <w:b/>
          <w:lang w:val="de-DE"/>
        </w:rPr>
      </w:pPr>
      <w:r>
        <w:rPr>
          <w:b/>
          <w:lang w:val="de-DE"/>
        </w:rPr>
        <w:t>Unter strahlend blaue</w:t>
      </w:r>
      <w:r w:rsidR="00C50656">
        <w:rPr>
          <w:b/>
          <w:lang w:val="de-DE"/>
        </w:rPr>
        <w:t>m</w:t>
      </w:r>
      <w:r>
        <w:rPr>
          <w:b/>
          <w:lang w:val="de-DE"/>
        </w:rPr>
        <w:t xml:space="preserve"> Himmel darf das Davos Nordic positive Bilanz ziehen. Der Kampf um jeden Zentimeter </w:t>
      </w:r>
      <w:proofErr w:type="spellStart"/>
      <w:r>
        <w:rPr>
          <w:b/>
          <w:lang w:val="de-DE"/>
        </w:rPr>
        <w:t>liess</w:t>
      </w:r>
      <w:proofErr w:type="spellEnd"/>
      <w:r>
        <w:rPr>
          <w:b/>
          <w:lang w:val="de-DE"/>
        </w:rPr>
        <w:t xml:space="preserve"> die Langlaufherzen höherschlagen. Auch der </w:t>
      </w:r>
      <w:proofErr w:type="spellStart"/>
      <w:r>
        <w:rPr>
          <w:b/>
          <w:lang w:val="de-DE"/>
        </w:rPr>
        <w:t>Daehlie</w:t>
      </w:r>
      <w:proofErr w:type="spellEnd"/>
      <w:r>
        <w:rPr>
          <w:b/>
          <w:lang w:val="de-DE"/>
        </w:rPr>
        <w:t xml:space="preserve"> Kids-Event sorgte für strahlende Gesichter bei den Stars von Morgen. Einige Änderungen rund ums Stadion haben das Langlauffest zu einem Erlebnis für Zuschauer gemacht.</w:t>
      </w:r>
    </w:p>
    <w:p w:rsidR="00912151" w:rsidRPr="008F65B7" w:rsidRDefault="00912151" w:rsidP="00404E0B">
      <w:pPr>
        <w:spacing w:line="300" w:lineRule="exact"/>
        <w:ind w:left="-284"/>
        <w:jc w:val="both"/>
        <w:rPr>
          <w:lang w:val="de-DE"/>
        </w:rPr>
      </w:pPr>
    </w:p>
    <w:p w:rsidR="00912151" w:rsidRDefault="00C02EFC" w:rsidP="00AB32EE">
      <w:pPr>
        <w:spacing w:line="300" w:lineRule="exact"/>
        <w:ind w:left="-284"/>
        <w:jc w:val="both"/>
        <w:rPr>
          <w:lang w:val="de-DE"/>
        </w:rPr>
      </w:pPr>
      <w:r>
        <w:rPr>
          <w:lang w:val="de-DE"/>
        </w:rPr>
        <w:t xml:space="preserve">Absolute Weltklasse bei den Langläufern </w:t>
      </w:r>
      <w:r w:rsidR="0038308C">
        <w:rPr>
          <w:lang w:val="de-DE"/>
        </w:rPr>
        <w:t xml:space="preserve">und Spitzenleistung auch vom </w:t>
      </w:r>
      <w:r>
        <w:rPr>
          <w:lang w:val="de-DE"/>
        </w:rPr>
        <w:t xml:space="preserve">Wetter. Bei </w:t>
      </w:r>
      <w:r w:rsidR="004423DA">
        <w:rPr>
          <w:lang w:val="de-DE"/>
        </w:rPr>
        <w:t>Sonnenschein</w:t>
      </w:r>
      <w:r>
        <w:rPr>
          <w:lang w:val="de-DE"/>
        </w:rPr>
        <w:t xml:space="preserve"> konnte sich der Favorit</w:t>
      </w:r>
      <w:r w:rsidR="00B56067">
        <w:rPr>
          <w:lang w:val="de-DE"/>
        </w:rPr>
        <w:t xml:space="preserve"> im </w:t>
      </w:r>
      <w:r w:rsidR="004423DA">
        <w:rPr>
          <w:lang w:val="de-DE"/>
        </w:rPr>
        <w:t>S</w:t>
      </w:r>
      <w:r w:rsidR="00B56067">
        <w:rPr>
          <w:lang w:val="de-DE"/>
        </w:rPr>
        <w:t>kating Sprint am Samstag</w:t>
      </w:r>
      <w:r>
        <w:rPr>
          <w:lang w:val="de-DE"/>
        </w:rPr>
        <w:t xml:space="preserve">, </w:t>
      </w:r>
      <w:r w:rsidR="00B56067">
        <w:rPr>
          <w:lang w:val="de-DE"/>
        </w:rPr>
        <w:t xml:space="preserve">Johannes </w:t>
      </w:r>
      <w:proofErr w:type="spellStart"/>
      <w:r w:rsidR="00B56067">
        <w:rPr>
          <w:lang w:val="de-DE"/>
        </w:rPr>
        <w:t>Høsflot</w:t>
      </w:r>
      <w:proofErr w:type="spellEnd"/>
      <w:r w:rsidR="00B56067">
        <w:rPr>
          <w:lang w:val="de-DE"/>
        </w:rPr>
        <w:t xml:space="preserve"> </w:t>
      </w:r>
      <w:proofErr w:type="spellStart"/>
      <w:r w:rsidR="00B56067">
        <w:rPr>
          <w:lang w:val="de-DE"/>
        </w:rPr>
        <w:t>Klæbo</w:t>
      </w:r>
      <w:proofErr w:type="spellEnd"/>
      <w:r w:rsidR="00B56067">
        <w:rPr>
          <w:lang w:val="de-DE"/>
        </w:rPr>
        <w:t xml:space="preserve"> (NOR</w:t>
      </w:r>
      <w:r w:rsidR="0038308C">
        <w:rPr>
          <w:lang w:val="de-DE"/>
        </w:rPr>
        <w:t>)</w:t>
      </w:r>
      <w:r w:rsidR="0038308C" w:rsidRPr="0038308C">
        <w:rPr>
          <w:lang w:val="de-DE"/>
        </w:rPr>
        <w:t xml:space="preserve"> </w:t>
      </w:r>
      <w:r w:rsidR="0038308C">
        <w:rPr>
          <w:lang w:val="de-DE"/>
        </w:rPr>
        <w:t>durchsetzen</w:t>
      </w:r>
      <w:r w:rsidR="00B56067">
        <w:rPr>
          <w:lang w:val="de-DE"/>
        </w:rPr>
        <w:t>, h</w:t>
      </w:r>
      <w:r w:rsidR="00C50656">
        <w:rPr>
          <w:lang w:val="de-DE"/>
        </w:rPr>
        <w:t>auch</w:t>
      </w:r>
      <w:r w:rsidR="00B56067">
        <w:rPr>
          <w:lang w:val="de-DE"/>
        </w:rPr>
        <w:t xml:space="preserve">dünn vor Lucas </w:t>
      </w:r>
      <w:proofErr w:type="spellStart"/>
      <w:r w:rsidR="00B56067">
        <w:rPr>
          <w:lang w:val="de-DE"/>
        </w:rPr>
        <w:t>Chanavat</w:t>
      </w:r>
      <w:proofErr w:type="spellEnd"/>
      <w:r w:rsidR="00B56067">
        <w:rPr>
          <w:lang w:val="de-DE"/>
        </w:rPr>
        <w:t xml:space="preserve"> (FRA). Bei den Frauen sorgte die erst 20-jährige Schwedin Linn </w:t>
      </w:r>
      <w:proofErr w:type="spellStart"/>
      <w:r w:rsidR="00B56067">
        <w:rPr>
          <w:lang w:val="de-DE"/>
        </w:rPr>
        <w:t>Svahn</w:t>
      </w:r>
      <w:proofErr w:type="spellEnd"/>
      <w:r w:rsidR="00B56067">
        <w:rPr>
          <w:lang w:val="de-DE"/>
        </w:rPr>
        <w:t xml:space="preserve"> für eine faustdicke Überraschung. Sie stand zu</w:t>
      </w:r>
      <w:r w:rsidR="004423DA">
        <w:rPr>
          <w:lang w:val="de-DE"/>
        </w:rPr>
        <w:t>o</w:t>
      </w:r>
      <w:r w:rsidR="00B56067">
        <w:rPr>
          <w:lang w:val="de-DE"/>
        </w:rPr>
        <w:t>berst auf dem Podest</w:t>
      </w:r>
      <w:r w:rsidR="0038308C">
        <w:rPr>
          <w:lang w:val="de-DE"/>
        </w:rPr>
        <w:t xml:space="preserve"> und das bei ihrem erst zweiten Weltcup</w:t>
      </w:r>
      <w:r w:rsidR="00B020FD">
        <w:rPr>
          <w:lang w:val="de-DE"/>
        </w:rPr>
        <w:t>-Einsatz</w:t>
      </w:r>
      <w:r w:rsidR="0038308C">
        <w:rPr>
          <w:lang w:val="de-DE"/>
        </w:rPr>
        <w:t xml:space="preserve"> überhaupt</w:t>
      </w:r>
      <w:r w:rsidR="00B56067">
        <w:rPr>
          <w:lang w:val="de-DE"/>
        </w:rPr>
        <w:t>. I</w:t>
      </w:r>
      <w:r w:rsidR="00BD27E8">
        <w:rPr>
          <w:lang w:val="de-DE"/>
        </w:rPr>
        <w:t>m</w:t>
      </w:r>
      <w:r w:rsidR="00B56067">
        <w:rPr>
          <w:lang w:val="de-DE"/>
        </w:rPr>
        <w:t xml:space="preserve"> Distanzrennen</w:t>
      </w:r>
      <w:r w:rsidR="00BD27E8">
        <w:rPr>
          <w:lang w:val="de-DE"/>
        </w:rPr>
        <w:t xml:space="preserve"> am Sonntag</w:t>
      </w:r>
      <w:r w:rsidR="00B56067">
        <w:rPr>
          <w:lang w:val="de-DE"/>
        </w:rPr>
        <w:t xml:space="preserve"> konnte </w:t>
      </w:r>
      <w:r w:rsidR="00B56067" w:rsidRPr="00D92DCA">
        <w:t>erwartungsgemäss</w:t>
      </w:r>
      <w:r w:rsidR="00B56067">
        <w:rPr>
          <w:lang w:val="de-DE"/>
        </w:rPr>
        <w:t xml:space="preserve"> die Norwegerin Therese </w:t>
      </w:r>
      <w:proofErr w:type="spellStart"/>
      <w:r w:rsidR="00B56067">
        <w:rPr>
          <w:lang w:val="de-DE"/>
        </w:rPr>
        <w:t>Johaug</w:t>
      </w:r>
      <w:proofErr w:type="spellEnd"/>
      <w:r w:rsidR="0038308C">
        <w:rPr>
          <w:lang w:val="de-DE"/>
        </w:rPr>
        <w:t xml:space="preserve"> </w:t>
      </w:r>
      <w:r w:rsidR="00BD27E8">
        <w:rPr>
          <w:lang w:val="de-DE"/>
        </w:rPr>
        <w:t>einen weiteren</w:t>
      </w:r>
      <w:r w:rsidR="00056E8F">
        <w:rPr>
          <w:lang w:val="de-DE"/>
        </w:rPr>
        <w:t xml:space="preserve"> Sieg </w:t>
      </w:r>
      <w:r w:rsidR="00BD27E8">
        <w:rPr>
          <w:lang w:val="de-DE"/>
        </w:rPr>
        <w:t>feiern</w:t>
      </w:r>
      <w:r w:rsidR="00056E8F">
        <w:rPr>
          <w:lang w:val="de-DE"/>
        </w:rPr>
        <w:t xml:space="preserve">. </w:t>
      </w:r>
      <w:r w:rsidR="004423DA">
        <w:rPr>
          <w:lang w:val="de-DE"/>
        </w:rPr>
        <w:t>Bei den Männern</w:t>
      </w:r>
      <w:r w:rsidR="00056E8F">
        <w:rPr>
          <w:lang w:val="de-DE"/>
        </w:rPr>
        <w:t xml:space="preserve"> </w:t>
      </w:r>
      <w:r w:rsidR="00BD27E8" w:rsidRPr="00AB32EE">
        <w:rPr>
          <w:color w:val="000000" w:themeColor="text1"/>
          <w:lang w:val="de-DE"/>
        </w:rPr>
        <w:t>war</w:t>
      </w:r>
      <w:r w:rsidR="00056E8F" w:rsidRPr="00AB32EE">
        <w:rPr>
          <w:color w:val="000000" w:themeColor="text1"/>
          <w:lang w:val="de-DE"/>
        </w:rPr>
        <w:t xml:space="preserve"> </w:t>
      </w:r>
      <w:r w:rsidR="00AB32EE" w:rsidRPr="00AB32EE">
        <w:rPr>
          <w:color w:val="000000" w:themeColor="text1"/>
          <w:lang w:val="de-DE"/>
        </w:rPr>
        <w:t>S</w:t>
      </w:r>
      <w:r w:rsidR="00AB32EE">
        <w:rPr>
          <w:color w:val="000000" w:themeColor="text1"/>
          <w:lang w:val="de-DE"/>
        </w:rPr>
        <w:t>i</w:t>
      </w:r>
      <w:r w:rsidR="00AB32EE" w:rsidRPr="00AB32EE">
        <w:rPr>
          <w:color w:val="000000" w:themeColor="text1"/>
          <w:lang w:val="de-DE"/>
        </w:rPr>
        <w:t>men Krüger (NOR)</w:t>
      </w:r>
      <w:r w:rsidR="00BD27E8" w:rsidRPr="00AB32EE">
        <w:rPr>
          <w:color w:val="000000" w:themeColor="text1"/>
          <w:lang w:val="de-DE"/>
        </w:rPr>
        <w:t xml:space="preserve"> </w:t>
      </w:r>
      <w:r w:rsidR="00BD27E8">
        <w:rPr>
          <w:color w:val="000000" w:themeColor="text1"/>
          <w:lang w:val="de-DE"/>
        </w:rPr>
        <w:t>der schnellste</w:t>
      </w:r>
      <w:r w:rsidR="00037CCB">
        <w:rPr>
          <w:color w:val="000000" w:themeColor="text1"/>
          <w:lang w:val="de-DE"/>
        </w:rPr>
        <w:t xml:space="preserve"> über 15 Kilometer</w:t>
      </w:r>
      <w:r w:rsidR="00BD27E8">
        <w:rPr>
          <w:color w:val="000000" w:themeColor="text1"/>
          <w:lang w:val="de-DE"/>
        </w:rPr>
        <w:t xml:space="preserve">. </w:t>
      </w:r>
      <w:r w:rsidR="00AB32EE">
        <w:rPr>
          <w:color w:val="000000" w:themeColor="text1"/>
          <w:lang w:val="de-DE"/>
        </w:rPr>
        <w:t>Aus Schweizer Sicht war der dri</w:t>
      </w:r>
      <w:bookmarkStart w:id="1" w:name="_GoBack"/>
      <w:bookmarkEnd w:id="1"/>
      <w:r w:rsidR="00AB32EE">
        <w:rPr>
          <w:color w:val="000000" w:themeColor="text1"/>
          <w:lang w:val="de-DE"/>
        </w:rPr>
        <w:t>tte Rang von Dario Cologna das Highlight.</w:t>
      </w:r>
    </w:p>
    <w:p w:rsidR="00075D45" w:rsidRDefault="00075D45" w:rsidP="00404E0B">
      <w:pPr>
        <w:spacing w:line="300" w:lineRule="exact"/>
        <w:ind w:left="-284"/>
        <w:jc w:val="both"/>
        <w:rPr>
          <w:lang w:val="de-DE"/>
        </w:rPr>
      </w:pPr>
    </w:p>
    <w:p w:rsidR="00912151" w:rsidRPr="002C71B3" w:rsidRDefault="00E202FD" w:rsidP="00404E0B">
      <w:pPr>
        <w:spacing w:line="300" w:lineRule="exact"/>
        <w:ind w:left="-284"/>
        <w:jc w:val="both"/>
        <w:rPr>
          <w:b/>
          <w:lang w:val="de-DE"/>
        </w:rPr>
      </w:pPr>
      <w:r>
        <w:rPr>
          <w:b/>
          <w:lang w:val="de-DE"/>
        </w:rPr>
        <w:t>Zahlreiche Athleten und freiwillige Helfer</w:t>
      </w:r>
    </w:p>
    <w:p w:rsidR="00912151" w:rsidRDefault="00993CD0" w:rsidP="00404E0B">
      <w:pPr>
        <w:spacing w:line="300" w:lineRule="exact"/>
        <w:ind w:left="-284"/>
        <w:jc w:val="both"/>
        <w:rPr>
          <w:lang w:val="de-DE"/>
        </w:rPr>
      </w:pPr>
      <w:r>
        <w:rPr>
          <w:lang w:val="de-DE"/>
        </w:rPr>
        <w:t>Dass Davos Nordic ein internationaler Sportevent ist, wiederspiegelt sich auch in den Zahlen.</w:t>
      </w:r>
      <w:r w:rsidR="00A659E0">
        <w:rPr>
          <w:lang w:val="de-DE"/>
        </w:rPr>
        <w:t xml:space="preserve"> </w:t>
      </w:r>
      <w:r w:rsidR="00C02EFC">
        <w:rPr>
          <w:lang w:val="de-DE"/>
        </w:rPr>
        <w:t xml:space="preserve">Rund 200 Athleten aus </w:t>
      </w:r>
      <w:r w:rsidR="00BD27E8">
        <w:rPr>
          <w:lang w:val="de-DE"/>
        </w:rPr>
        <w:t xml:space="preserve">knapp 30 </w:t>
      </w:r>
      <w:r w:rsidR="00A659E0">
        <w:rPr>
          <w:lang w:val="de-DE"/>
        </w:rPr>
        <w:t xml:space="preserve">verschiedenen Nationen waren am Start. Für die erfolgreiche Durchführung des Events </w:t>
      </w:r>
      <w:r w:rsidR="0038308C">
        <w:rPr>
          <w:lang w:val="de-DE"/>
        </w:rPr>
        <w:t>waren</w:t>
      </w:r>
      <w:r w:rsidR="0038308C">
        <w:rPr>
          <w:lang w:val="de-DE"/>
        </w:rPr>
        <w:t xml:space="preserve"> </w:t>
      </w:r>
      <w:r w:rsidR="00A659E0">
        <w:rPr>
          <w:lang w:val="de-DE"/>
        </w:rPr>
        <w:t>ü</w:t>
      </w:r>
      <w:r>
        <w:rPr>
          <w:lang w:val="de-DE"/>
        </w:rPr>
        <w:t xml:space="preserve">ber 210 freiwillige Helfer </w:t>
      </w:r>
      <w:r w:rsidR="0038308C">
        <w:rPr>
          <w:lang w:val="de-DE"/>
        </w:rPr>
        <w:t>im Einsatz</w:t>
      </w:r>
      <w:r w:rsidR="00A659E0">
        <w:rPr>
          <w:lang w:val="de-DE"/>
        </w:rPr>
        <w:t xml:space="preserve">, </w:t>
      </w:r>
      <w:r>
        <w:rPr>
          <w:lang w:val="de-DE"/>
        </w:rPr>
        <w:t xml:space="preserve">die insgesamt über 3‘300 freiwillige Stunden </w:t>
      </w:r>
      <w:r w:rsidR="00A659E0">
        <w:rPr>
          <w:lang w:val="de-DE"/>
        </w:rPr>
        <w:t>Arbeit leiste</w:t>
      </w:r>
      <w:r w:rsidR="00075D45">
        <w:rPr>
          <w:lang w:val="de-DE"/>
        </w:rPr>
        <w:t>te</w:t>
      </w:r>
      <w:r w:rsidR="00A659E0">
        <w:rPr>
          <w:lang w:val="de-DE"/>
        </w:rPr>
        <w:t>n</w:t>
      </w:r>
      <w:r>
        <w:rPr>
          <w:lang w:val="de-DE"/>
        </w:rPr>
        <w:t xml:space="preserve">. „Ohne die </w:t>
      </w:r>
      <w:proofErr w:type="spellStart"/>
      <w:r>
        <w:rPr>
          <w:lang w:val="de-DE"/>
        </w:rPr>
        <w:t>grossartigen</w:t>
      </w:r>
      <w:proofErr w:type="spellEnd"/>
      <w:r>
        <w:rPr>
          <w:lang w:val="de-DE"/>
        </w:rPr>
        <w:t xml:space="preserve"> Leistungen der motivierten Volunteers wäre ein solcher Anlass undenkbar“, meint </w:t>
      </w:r>
      <w:r w:rsidR="00037361">
        <w:rPr>
          <w:lang w:val="de-DE"/>
        </w:rPr>
        <w:t xml:space="preserve">OK </w:t>
      </w:r>
      <w:r>
        <w:rPr>
          <w:lang w:val="de-DE"/>
        </w:rPr>
        <w:t xml:space="preserve">Präsidentin Barbara Flury. </w:t>
      </w:r>
      <w:r w:rsidR="00A659E0">
        <w:rPr>
          <w:lang w:val="de-DE"/>
        </w:rPr>
        <w:t>Zusätzlich</w:t>
      </w:r>
      <w:r w:rsidR="00E202FD">
        <w:rPr>
          <w:lang w:val="de-DE"/>
        </w:rPr>
        <w:t xml:space="preserve"> </w:t>
      </w:r>
      <w:r w:rsidR="0038308C">
        <w:rPr>
          <w:lang w:val="de-DE"/>
        </w:rPr>
        <w:t>ist auch der Einsatz des</w:t>
      </w:r>
      <w:r w:rsidR="00E202FD">
        <w:rPr>
          <w:lang w:val="de-DE"/>
        </w:rPr>
        <w:t xml:space="preserve"> Militär</w:t>
      </w:r>
      <w:r w:rsidR="0038308C">
        <w:rPr>
          <w:lang w:val="de-DE"/>
        </w:rPr>
        <w:t>s</w:t>
      </w:r>
      <w:r w:rsidR="00E202FD">
        <w:rPr>
          <w:lang w:val="de-DE"/>
        </w:rPr>
        <w:t xml:space="preserve"> </w:t>
      </w:r>
      <w:r w:rsidR="00A659E0">
        <w:rPr>
          <w:lang w:val="de-DE"/>
        </w:rPr>
        <w:t xml:space="preserve">sowie </w:t>
      </w:r>
      <w:r w:rsidR="0038308C">
        <w:rPr>
          <w:lang w:val="de-DE"/>
        </w:rPr>
        <w:t>des</w:t>
      </w:r>
      <w:r w:rsidR="0038308C">
        <w:rPr>
          <w:lang w:val="de-DE"/>
        </w:rPr>
        <w:t xml:space="preserve"> </w:t>
      </w:r>
      <w:proofErr w:type="spellStart"/>
      <w:r w:rsidR="00A659E0" w:rsidRPr="00B020FD">
        <w:rPr>
          <w:lang w:val="de-DE"/>
        </w:rPr>
        <w:t>OK</w:t>
      </w:r>
      <w:r w:rsidR="00B020FD">
        <w:rPr>
          <w:lang w:val="de-DE"/>
        </w:rPr>
        <w:t>‘s</w:t>
      </w:r>
      <w:proofErr w:type="spellEnd"/>
      <w:r w:rsidR="00A659E0" w:rsidRPr="00B020FD">
        <w:rPr>
          <w:lang w:val="de-DE"/>
        </w:rPr>
        <w:t xml:space="preserve"> </w:t>
      </w:r>
      <w:r w:rsidR="0038308C">
        <w:rPr>
          <w:lang w:val="de-DE"/>
        </w:rPr>
        <w:t>nicht wegzudenken</w:t>
      </w:r>
      <w:r w:rsidR="00A659E0">
        <w:rPr>
          <w:lang w:val="de-DE"/>
        </w:rPr>
        <w:t>. Über das ganze Wochenende waren</w:t>
      </w:r>
      <w:r w:rsidR="00C50656">
        <w:rPr>
          <w:lang w:val="de-DE"/>
        </w:rPr>
        <w:t xml:space="preserve"> rund 10‘000 </w:t>
      </w:r>
      <w:r w:rsidR="00A659E0">
        <w:rPr>
          <w:lang w:val="de-DE"/>
        </w:rPr>
        <w:t>Langlauffans vor Ort und haben das Langlaufspektakel live miterlebt.</w:t>
      </w:r>
    </w:p>
    <w:p w:rsidR="00A659E0" w:rsidRDefault="00A659E0" w:rsidP="00404E0B">
      <w:pPr>
        <w:spacing w:line="300" w:lineRule="exact"/>
        <w:ind w:left="-284"/>
        <w:jc w:val="both"/>
        <w:rPr>
          <w:lang w:val="de-DE"/>
        </w:rPr>
      </w:pPr>
    </w:p>
    <w:p w:rsidR="00912151" w:rsidRPr="00262724" w:rsidRDefault="00393036" w:rsidP="00404E0B">
      <w:pPr>
        <w:spacing w:line="300" w:lineRule="exact"/>
        <w:ind w:left="-284"/>
        <w:jc w:val="both"/>
        <w:rPr>
          <w:b/>
          <w:lang w:val="de-DE"/>
        </w:rPr>
      </w:pPr>
      <w:proofErr w:type="spellStart"/>
      <w:r>
        <w:rPr>
          <w:b/>
          <w:lang w:val="de-DE"/>
        </w:rPr>
        <w:t>Daehlie</w:t>
      </w:r>
      <w:proofErr w:type="spellEnd"/>
      <w:r>
        <w:rPr>
          <w:b/>
          <w:lang w:val="de-DE"/>
        </w:rPr>
        <w:t xml:space="preserve"> Kids-Event</w:t>
      </w:r>
    </w:p>
    <w:p w:rsidR="00912151" w:rsidRDefault="00354AE8" w:rsidP="00404E0B">
      <w:pPr>
        <w:spacing w:line="300" w:lineRule="exact"/>
        <w:ind w:left="-284"/>
        <w:jc w:val="both"/>
        <w:rPr>
          <w:lang w:val="de-DE"/>
        </w:rPr>
      </w:pPr>
      <w:r>
        <w:rPr>
          <w:lang w:val="de-DE"/>
        </w:rPr>
        <w:t xml:space="preserve">Bereits zum 19. Mal hat der </w:t>
      </w:r>
      <w:proofErr w:type="spellStart"/>
      <w:r>
        <w:rPr>
          <w:lang w:val="de-DE"/>
        </w:rPr>
        <w:t>Daehlie</w:t>
      </w:r>
      <w:proofErr w:type="spellEnd"/>
      <w:r>
        <w:rPr>
          <w:lang w:val="de-DE"/>
        </w:rPr>
        <w:t xml:space="preserve"> Kids-Event die Kinderherzen </w:t>
      </w:r>
      <w:r w:rsidR="00C01952">
        <w:rPr>
          <w:lang w:val="de-DE"/>
        </w:rPr>
        <w:t>höherschlagen</w:t>
      </w:r>
      <w:r>
        <w:rPr>
          <w:lang w:val="de-DE"/>
        </w:rPr>
        <w:t xml:space="preserve"> lassen. </w:t>
      </w:r>
      <w:r w:rsidR="00037CCB">
        <w:rPr>
          <w:lang w:val="de-DE"/>
        </w:rPr>
        <w:t>Rund 400 langlauf</w:t>
      </w:r>
      <w:r>
        <w:rPr>
          <w:lang w:val="de-DE"/>
        </w:rPr>
        <w:t xml:space="preserve">begeisterte Kinder haben bei </w:t>
      </w:r>
      <w:r w:rsidR="00C01952">
        <w:rPr>
          <w:lang w:val="de-DE"/>
        </w:rPr>
        <w:t xml:space="preserve">der diesjährigen Austragung teilgenommen. Auch in diesem Jahr durfte natürlich die legendäre Mütze nicht fehlen, welche dieses Jahr </w:t>
      </w:r>
      <w:r w:rsidR="00037CCB" w:rsidRPr="00D92DCA">
        <w:rPr>
          <w:lang w:val="de-DE"/>
        </w:rPr>
        <w:t>dunkelblau war</w:t>
      </w:r>
      <w:r w:rsidR="00C01952">
        <w:rPr>
          <w:lang w:val="de-DE"/>
        </w:rPr>
        <w:t>.</w:t>
      </w:r>
      <w:r w:rsidR="00075D45">
        <w:rPr>
          <w:lang w:val="de-DE"/>
        </w:rPr>
        <w:t xml:space="preserve"> Neben de</w:t>
      </w:r>
      <w:r w:rsidR="00C02EFC">
        <w:rPr>
          <w:lang w:val="de-DE"/>
        </w:rPr>
        <w:t>m</w:t>
      </w:r>
      <w:r w:rsidR="00075D45">
        <w:rPr>
          <w:lang w:val="de-DE"/>
        </w:rPr>
        <w:t xml:space="preserve"> </w:t>
      </w:r>
      <w:proofErr w:type="spellStart"/>
      <w:r w:rsidR="00075D45">
        <w:rPr>
          <w:lang w:val="de-DE"/>
        </w:rPr>
        <w:t>Daehlie</w:t>
      </w:r>
      <w:proofErr w:type="spellEnd"/>
      <w:r w:rsidR="00075D45">
        <w:rPr>
          <w:lang w:val="de-DE"/>
        </w:rPr>
        <w:t xml:space="preserve"> Kids-Event stand auch der Dario Cologna Fan-Parcours </w:t>
      </w:r>
      <w:r w:rsidR="0038308C">
        <w:rPr>
          <w:lang w:val="de-DE"/>
        </w:rPr>
        <w:t xml:space="preserve">für die </w:t>
      </w:r>
      <w:r w:rsidR="00B020FD">
        <w:rPr>
          <w:lang w:val="de-DE"/>
        </w:rPr>
        <w:t>Sternchen von Morgen zur</w:t>
      </w:r>
      <w:r w:rsidR="0038308C">
        <w:rPr>
          <w:lang w:val="de-DE"/>
        </w:rPr>
        <w:t xml:space="preserve"> </w:t>
      </w:r>
      <w:r w:rsidR="00075D45">
        <w:rPr>
          <w:lang w:val="de-DE"/>
        </w:rPr>
        <w:t>Verfügung</w:t>
      </w:r>
      <w:r w:rsidR="00B020FD">
        <w:rPr>
          <w:lang w:val="de-DE"/>
        </w:rPr>
        <w:t>. Kinder konnten dort gratis</w:t>
      </w:r>
      <w:r w:rsidR="00075D45">
        <w:rPr>
          <w:lang w:val="de-DE"/>
        </w:rPr>
        <w:t xml:space="preserve"> Skier ausleihen</w:t>
      </w:r>
      <w:r w:rsidR="00B020FD">
        <w:rPr>
          <w:lang w:val="de-DE"/>
        </w:rPr>
        <w:t xml:space="preserve"> und sich auf dem Par</w:t>
      </w:r>
      <w:r w:rsidR="00E603C8">
        <w:rPr>
          <w:lang w:val="de-DE"/>
        </w:rPr>
        <w:t>c</w:t>
      </w:r>
      <w:r w:rsidR="00B020FD">
        <w:rPr>
          <w:lang w:val="de-DE"/>
        </w:rPr>
        <w:t>our</w:t>
      </w:r>
      <w:r w:rsidR="00E603C8">
        <w:rPr>
          <w:lang w:val="de-DE"/>
        </w:rPr>
        <w:t>s</w:t>
      </w:r>
      <w:r w:rsidR="00B020FD">
        <w:rPr>
          <w:lang w:val="de-DE"/>
        </w:rPr>
        <w:t xml:space="preserve"> austoben</w:t>
      </w:r>
      <w:r w:rsidR="00075D45">
        <w:rPr>
          <w:lang w:val="de-DE"/>
        </w:rPr>
        <w:t>.</w:t>
      </w:r>
      <w:r w:rsidR="00C02EFC">
        <w:rPr>
          <w:lang w:val="de-DE"/>
        </w:rPr>
        <w:t xml:space="preserve"> So wie die Sonne </w:t>
      </w:r>
      <w:r w:rsidR="0061574E">
        <w:rPr>
          <w:lang w:val="de-DE"/>
        </w:rPr>
        <w:t xml:space="preserve">strahlte, </w:t>
      </w:r>
      <w:r w:rsidR="00C50656">
        <w:rPr>
          <w:lang w:val="de-DE"/>
        </w:rPr>
        <w:t>glänzten</w:t>
      </w:r>
      <w:r w:rsidR="0061574E">
        <w:rPr>
          <w:lang w:val="de-DE"/>
        </w:rPr>
        <w:t xml:space="preserve"> auch die Kinder</w:t>
      </w:r>
      <w:r w:rsidR="00C50656">
        <w:rPr>
          <w:lang w:val="de-DE"/>
        </w:rPr>
        <w:t>augen</w:t>
      </w:r>
      <w:r w:rsidR="0061574E">
        <w:rPr>
          <w:lang w:val="de-DE"/>
        </w:rPr>
        <w:t>. Dav</w:t>
      </w:r>
      <w:r w:rsidR="00AF7846">
        <w:rPr>
          <w:lang w:val="de-DE"/>
        </w:rPr>
        <w:t xml:space="preserve">os Nordic ist </w:t>
      </w:r>
      <w:r w:rsidR="00037CCB">
        <w:rPr>
          <w:lang w:val="de-DE"/>
        </w:rPr>
        <w:t>längst viel mehr als</w:t>
      </w:r>
      <w:r w:rsidR="00AF7846">
        <w:rPr>
          <w:lang w:val="de-DE"/>
        </w:rPr>
        <w:t xml:space="preserve"> </w:t>
      </w:r>
      <w:r w:rsidR="00037CCB">
        <w:rPr>
          <w:lang w:val="de-DE"/>
        </w:rPr>
        <w:t xml:space="preserve">„nur“ </w:t>
      </w:r>
      <w:r w:rsidR="00AF7846">
        <w:rPr>
          <w:lang w:val="de-DE"/>
        </w:rPr>
        <w:t xml:space="preserve">ein Event, </w:t>
      </w:r>
      <w:r w:rsidR="00037CCB">
        <w:rPr>
          <w:lang w:val="de-DE"/>
        </w:rPr>
        <w:t>bei dem die weltbesten Athleten um wichtige Weltcuppunkte</w:t>
      </w:r>
      <w:r w:rsidR="00C50656">
        <w:rPr>
          <w:lang w:val="de-DE"/>
        </w:rPr>
        <w:t xml:space="preserve"> kämpfen</w:t>
      </w:r>
      <w:r w:rsidR="00037CCB">
        <w:rPr>
          <w:lang w:val="de-DE"/>
        </w:rPr>
        <w:t xml:space="preserve">. Das Rahmenprogramm rund um das </w:t>
      </w:r>
      <w:r w:rsidR="00B020FD">
        <w:rPr>
          <w:lang w:val="de-DE"/>
        </w:rPr>
        <w:t>Event-</w:t>
      </w:r>
      <w:r w:rsidR="00037CCB">
        <w:rPr>
          <w:lang w:val="de-DE"/>
        </w:rPr>
        <w:t>Village ha</w:t>
      </w:r>
      <w:r w:rsidR="00C50656">
        <w:rPr>
          <w:lang w:val="de-DE"/>
        </w:rPr>
        <w:t>t</w:t>
      </w:r>
      <w:r w:rsidR="00037CCB">
        <w:rPr>
          <w:lang w:val="de-DE"/>
        </w:rPr>
        <w:t xml:space="preserve"> in diesem Jahr de</w:t>
      </w:r>
      <w:r w:rsidR="00B020FD">
        <w:rPr>
          <w:lang w:val="de-DE"/>
        </w:rPr>
        <w:t>n Anlass</w:t>
      </w:r>
      <w:r w:rsidR="00E603C8">
        <w:rPr>
          <w:lang w:val="de-DE"/>
        </w:rPr>
        <w:t xml:space="preserve"> </w:t>
      </w:r>
      <w:r w:rsidR="00037CCB">
        <w:rPr>
          <w:lang w:val="de-DE"/>
        </w:rPr>
        <w:t xml:space="preserve">zu einem Erlebnis </w:t>
      </w:r>
      <w:r w:rsidR="00B020FD">
        <w:rPr>
          <w:lang w:val="de-DE"/>
        </w:rPr>
        <w:t>gemacht</w:t>
      </w:r>
      <w:r w:rsidR="00037CCB">
        <w:rPr>
          <w:lang w:val="de-DE"/>
        </w:rPr>
        <w:t>.</w:t>
      </w:r>
    </w:p>
    <w:p w:rsidR="00912151" w:rsidRDefault="00912151" w:rsidP="00404E0B">
      <w:pPr>
        <w:spacing w:line="300" w:lineRule="exact"/>
        <w:ind w:left="-284"/>
        <w:jc w:val="both"/>
        <w:rPr>
          <w:lang w:val="de-DE"/>
        </w:rPr>
      </w:pPr>
    </w:p>
    <w:p w:rsidR="00912151" w:rsidRPr="00FF0EED" w:rsidRDefault="00912151" w:rsidP="00404E0B">
      <w:pPr>
        <w:spacing w:line="300" w:lineRule="exact"/>
        <w:ind w:left="-284"/>
        <w:jc w:val="both"/>
        <w:rPr>
          <w:b/>
          <w:lang w:val="de-DE"/>
        </w:rPr>
      </w:pPr>
      <w:r>
        <w:rPr>
          <w:b/>
          <w:lang w:val="de-DE"/>
        </w:rPr>
        <w:t>Davos Nordic 2019</w:t>
      </w:r>
    </w:p>
    <w:p w:rsidR="00337C79" w:rsidRDefault="006E6F1E" w:rsidP="00337C79">
      <w:pPr>
        <w:spacing w:line="300" w:lineRule="exact"/>
        <w:ind w:left="-284"/>
        <w:jc w:val="both"/>
        <w:rPr>
          <w:lang w:val="de-DE"/>
        </w:rPr>
      </w:pPr>
      <w:r>
        <w:rPr>
          <w:lang w:val="de-DE"/>
        </w:rPr>
        <w:lastRenderedPageBreak/>
        <w:t xml:space="preserve">Zum ersten Mal in der Geschichte wurde </w:t>
      </w:r>
      <w:r w:rsidR="00B020FD">
        <w:rPr>
          <w:lang w:val="de-DE"/>
        </w:rPr>
        <w:t>2019</w:t>
      </w:r>
      <w:r>
        <w:rPr>
          <w:lang w:val="de-DE"/>
        </w:rPr>
        <w:t xml:space="preserve"> ein Ticket für den Eintritt ins Stadion benötigt. Für CHF 10.- konnten die Weltklasse Athleten hautnah miterlebt werden. </w:t>
      </w:r>
      <w:r w:rsidR="00037361">
        <w:rPr>
          <w:lang w:val="de-DE"/>
        </w:rPr>
        <w:t xml:space="preserve">Barbara Flury ist mit dem Wochenende sehr zufrieden: „Wir ziehen eine sehr positive Bilanz vom diesjährigen Davos Nordic. Die Athleten haben spannende Zweikämpfe geboten und die Atmosphäre im Stadion war </w:t>
      </w:r>
      <w:proofErr w:type="spellStart"/>
      <w:r w:rsidR="00037361">
        <w:rPr>
          <w:lang w:val="de-DE"/>
        </w:rPr>
        <w:t>grossartig</w:t>
      </w:r>
      <w:proofErr w:type="spellEnd"/>
      <w:r w:rsidR="00037361">
        <w:rPr>
          <w:lang w:val="de-DE"/>
        </w:rPr>
        <w:t xml:space="preserve">. Die neue </w:t>
      </w:r>
      <w:proofErr w:type="spellStart"/>
      <w:r w:rsidR="00037361">
        <w:rPr>
          <w:lang w:val="de-DE"/>
        </w:rPr>
        <w:t>Grossleinwand</w:t>
      </w:r>
      <w:proofErr w:type="spellEnd"/>
      <w:r w:rsidR="00037361">
        <w:rPr>
          <w:lang w:val="de-DE"/>
        </w:rPr>
        <w:t xml:space="preserve"> sowie das neue </w:t>
      </w:r>
      <w:r w:rsidR="00E603C8">
        <w:rPr>
          <w:lang w:val="de-DE"/>
        </w:rPr>
        <w:t>Event-</w:t>
      </w:r>
      <w:r w:rsidR="00037361">
        <w:rPr>
          <w:lang w:val="de-DE"/>
        </w:rPr>
        <w:t xml:space="preserve">Village lassen das </w:t>
      </w:r>
      <w:proofErr w:type="spellStart"/>
      <w:r w:rsidR="00037361">
        <w:rPr>
          <w:lang w:val="de-DE"/>
        </w:rPr>
        <w:t>Bündagelände</w:t>
      </w:r>
      <w:proofErr w:type="spellEnd"/>
      <w:r w:rsidR="00037361">
        <w:rPr>
          <w:lang w:val="de-DE"/>
        </w:rPr>
        <w:t xml:space="preserve"> zu einem richtigen Langlauffest </w:t>
      </w:r>
      <w:r w:rsidR="00EE323B">
        <w:rPr>
          <w:lang w:val="de-DE"/>
        </w:rPr>
        <w:t>aufblühen</w:t>
      </w:r>
      <w:r w:rsidR="00337C79">
        <w:rPr>
          <w:lang w:val="de-DE"/>
        </w:rPr>
        <w:t>.“</w:t>
      </w:r>
    </w:p>
    <w:p w:rsidR="00CF2F35" w:rsidRDefault="00CF2F35" w:rsidP="00337C79">
      <w:pPr>
        <w:spacing w:line="300" w:lineRule="exact"/>
        <w:ind w:left="-284"/>
        <w:jc w:val="both"/>
        <w:rPr>
          <w:lang w:val="de-DE"/>
        </w:rPr>
      </w:pPr>
    </w:p>
    <w:p w:rsidR="00CF2F35" w:rsidRDefault="00CF2F35" w:rsidP="00337C79">
      <w:pPr>
        <w:spacing w:line="300" w:lineRule="exact"/>
        <w:ind w:left="-284"/>
        <w:jc w:val="both"/>
        <w:rPr>
          <w:lang w:val="de-DE"/>
        </w:rPr>
      </w:pPr>
    </w:p>
    <w:p w:rsidR="00593934" w:rsidRDefault="00593934" w:rsidP="00404E0B">
      <w:pPr>
        <w:widowControl/>
        <w:ind w:left="-284"/>
        <w:rPr>
          <w:lang w:val="de-DE"/>
        </w:rPr>
      </w:pPr>
    </w:p>
    <w:p w:rsidR="00404E0B" w:rsidRDefault="00404E0B" w:rsidP="00404E0B">
      <w:pPr>
        <w:ind w:left="-284"/>
        <w:jc w:val="both"/>
        <w:rPr>
          <w:rFonts w:cs="Calibri"/>
          <w:color w:val="000000"/>
        </w:rPr>
      </w:pPr>
    </w:p>
    <w:p w:rsidR="00404E0B" w:rsidRDefault="00404E0B" w:rsidP="00404E0B">
      <w:pPr>
        <w:ind w:left="-284"/>
        <w:jc w:val="both"/>
        <w:rPr>
          <w:rFonts w:cs="Calibri"/>
          <w:color w:val="000000"/>
        </w:rPr>
      </w:pPr>
    </w:p>
    <w:p w:rsidR="005A6A04" w:rsidRDefault="005A6A04" w:rsidP="005A6A04">
      <w:pPr>
        <w:ind w:left="-284"/>
        <w:rPr>
          <w:rFonts w:cs="Arial"/>
          <w:b/>
        </w:rPr>
      </w:pPr>
    </w:p>
    <w:p w:rsidR="00F65F2E" w:rsidRDefault="00F65F2E" w:rsidP="00404E0B">
      <w:pPr>
        <w:spacing w:after="100" w:line="276" w:lineRule="auto"/>
        <w:ind w:left="-284" w:right="-1"/>
        <w:rPr>
          <w:rFonts w:cs="Arial"/>
          <w:b/>
        </w:rPr>
        <w:sectPr w:rsidR="00F65F2E" w:rsidSect="00593934">
          <w:headerReference w:type="default" r:id="rId8"/>
          <w:pgSz w:w="11906" w:h="16838" w:code="9"/>
          <w:pgMar w:top="3119" w:right="1134" w:bottom="1996" w:left="1418" w:header="567" w:footer="284" w:gutter="0"/>
          <w:cols w:space="708"/>
          <w:docGrid w:linePitch="360"/>
        </w:sectPr>
      </w:pPr>
    </w:p>
    <w:p w:rsidR="00912151" w:rsidRDefault="00912151" w:rsidP="00F65F2E">
      <w:pPr>
        <w:ind w:left="-284" w:right="-1"/>
        <w:rPr>
          <w:rFonts w:cs="Arial"/>
          <w:b/>
        </w:rPr>
      </w:pPr>
      <w:r w:rsidRPr="008D6F54">
        <w:rPr>
          <w:rFonts w:cs="Arial"/>
          <w:b/>
        </w:rPr>
        <w:t>Kontakt</w:t>
      </w:r>
    </w:p>
    <w:p w:rsidR="00912151" w:rsidRPr="008D6F54" w:rsidRDefault="00912151" w:rsidP="00404E0B">
      <w:pPr>
        <w:ind w:left="-284" w:right="-1"/>
        <w:rPr>
          <w:rFonts w:cs="Arial"/>
        </w:rPr>
      </w:pPr>
      <w:r>
        <w:rPr>
          <w:rFonts w:cs="Arial"/>
        </w:rPr>
        <w:t>Fabio Lechner</w:t>
      </w:r>
    </w:p>
    <w:p w:rsidR="00912151" w:rsidRDefault="00912151" w:rsidP="00404E0B">
      <w:pPr>
        <w:ind w:left="-284" w:right="-1"/>
        <w:rPr>
          <w:rFonts w:cs="Arial"/>
        </w:rPr>
      </w:pPr>
      <w:r w:rsidRPr="008D6F54">
        <w:rPr>
          <w:rFonts w:cs="Arial"/>
        </w:rPr>
        <w:t>Medien Davos Nordic, Davos Klosters</w:t>
      </w:r>
    </w:p>
    <w:p w:rsidR="00F65F2E" w:rsidRPr="006746DE" w:rsidRDefault="00912151" w:rsidP="00404E0B">
      <w:pPr>
        <w:ind w:left="-284" w:right="-1"/>
        <w:rPr>
          <w:b/>
          <w:bCs/>
          <w:lang w:eastAsia="de-CH"/>
        </w:rPr>
      </w:pPr>
      <w:r w:rsidRPr="006746DE">
        <w:rPr>
          <w:lang w:eastAsia="de-CH"/>
        </w:rPr>
        <w:t>Talstrasse 41, CH-7270 Davos (Schweiz)</w:t>
      </w:r>
      <w:r w:rsidRPr="008D6F54">
        <w:rPr>
          <w:rFonts w:cs="Arial"/>
        </w:rPr>
        <w:br/>
        <w:t>+41</w:t>
      </w:r>
      <w:r>
        <w:rPr>
          <w:rFonts w:cs="Arial"/>
        </w:rPr>
        <w:t xml:space="preserve"> </w:t>
      </w:r>
      <w:r w:rsidRPr="008D6F54">
        <w:rPr>
          <w:rFonts w:cs="Arial"/>
        </w:rPr>
        <w:t>81 415 21 18</w:t>
      </w:r>
      <w:r w:rsidRPr="008D6F54">
        <w:rPr>
          <w:rFonts w:cs="Arial"/>
        </w:rPr>
        <w:br/>
      </w:r>
      <w:hyperlink r:id="rId9" w:history="1">
        <w:r w:rsidRPr="00833C02">
          <w:rPr>
            <w:rStyle w:val="Hyperlink"/>
            <w:rFonts w:cs="Arial"/>
          </w:rPr>
          <w:t>fabio.lechner@davos.ch</w:t>
        </w:r>
      </w:hyperlink>
      <w:r w:rsidRPr="008D6F54">
        <w:rPr>
          <w:rFonts w:cs="Arial"/>
        </w:rPr>
        <w:t xml:space="preserve"> / </w:t>
      </w:r>
      <w:hyperlink r:id="rId10" w:history="1">
        <w:r w:rsidRPr="008D6F54">
          <w:rPr>
            <w:rStyle w:val="Hyperlink"/>
            <w:rFonts w:cs="Arial"/>
          </w:rPr>
          <w:t>davosnordic@davos.ch</w:t>
        </w:r>
      </w:hyperlink>
      <w:r>
        <w:rPr>
          <w:rFonts w:cs="Arial"/>
        </w:rPr>
        <w:br/>
      </w:r>
    </w:p>
    <w:p w:rsidR="00912151" w:rsidRPr="006746DE" w:rsidRDefault="00912151" w:rsidP="00F65F2E">
      <w:pPr>
        <w:ind w:left="-284"/>
        <w:rPr>
          <w:lang w:eastAsia="de-CH"/>
        </w:rPr>
      </w:pPr>
      <w:r w:rsidRPr="006746DE">
        <w:rPr>
          <w:lang w:eastAsia="de-CH"/>
        </w:rPr>
        <w:t>Britta Wild</w:t>
      </w:r>
    </w:p>
    <w:p w:rsidR="00912151" w:rsidRPr="00DA2A71" w:rsidRDefault="00912151" w:rsidP="00404E0B">
      <w:pPr>
        <w:ind w:left="-284"/>
        <w:rPr>
          <w:b/>
          <w:bCs/>
          <w:lang w:eastAsia="de-CH"/>
        </w:rPr>
      </w:pPr>
      <w:r w:rsidRPr="00DA2A71">
        <w:rPr>
          <w:lang w:eastAsia="de-CH"/>
        </w:rPr>
        <w:t>Head-Office &amp; Marketing</w:t>
      </w:r>
      <w:r w:rsidRPr="00DA2A71">
        <w:rPr>
          <w:b/>
          <w:bCs/>
          <w:lang w:eastAsia="de-CH"/>
        </w:rPr>
        <w:t xml:space="preserve"> </w:t>
      </w:r>
      <w:r w:rsidRPr="006746DE">
        <w:rPr>
          <w:bCs/>
          <w:lang w:eastAsia="de-CH"/>
        </w:rPr>
        <w:t>Davos Nordic</w:t>
      </w:r>
      <w:r>
        <w:rPr>
          <w:bCs/>
          <w:lang w:eastAsia="de-CH"/>
        </w:rPr>
        <w:t>, Davos Klosters</w:t>
      </w:r>
    </w:p>
    <w:p w:rsidR="00912151" w:rsidRPr="006746DE" w:rsidRDefault="00912151" w:rsidP="00404E0B">
      <w:pPr>
        <w:ind w:left="-284"/>
        <w:rPr>
          <w:lang w:eastAsia="de-CH"/>
        </w:rPr>
      </w:pPr>
      <w:r w:rsidRPr="006746DE">
        <w:rPr>
          <w:lang w:eastAsia="de-CH"/>
        </w:rPr>
        <w:t>Talstrasse 41, CH-7270 Davos (Schweiz)</w:t>
      </w:r>
    </w:p>
    <w:p w:rsidR="00912151" w:rsidRPr="006746DE" w:rsidRDefault="00912151" w:rsidP="00404E0B">
      <w:pPr>
        <w:ind w:left="-284"/>
        <w:rPr>
          <w:lang w:eastAsia="de-CH"/>
        </w:rPr>
      </w:pPr>
      <w:r w:rsidRPr="006746DE">
        <w:rPr>
          <w:lang w:eastAsia="de-CH"/>
        </w:rPr>
        <w:t>Tel. +41 (0)81 415 21 56</w:t>
      </w:r>
    </w:p>
    <w:p w:rsidR="00F65F2E" w:rsidRDefault="00D92DCA" w:rsidP="00393036">
      <w:pPr>
        <w:ind w:left="-284"/>
        <w:rPr>
          <w:lang w:eastAsia="de-CH"/>
        </w:rPr>
        <w:sectPr w:rsidR="00F65F2E" w:rsidSect="00F65F2E">
          <w:type w:val="continuous"/>
          <w:pgSz w:w="11906" w:h="16838" w:code="9"/>
          <w:pgMar w:top="3119" w:right="1134" w:bottom="1996" w:left="1418" w:header="567" w:footer="284" w:gutter="0"/>
          <w:cols w:num="2" w:space="708"/>
          <w:docGrid w:linePitch="360"/>
        </w:sectPr>
      </w:pPr>
      <w:hyperlink r:id="rId11" w:history="1">
        <w:r w:rsidR="00912151" w:rsidRPr="005F65B4">
          <w:rPr>
            <w:rStyle w:val="Hyperlink"/>
            <w:lang w:eastAsia="de-CH"/>
          </w:rPr>
          <w:t>Britta.wild@davos.ch</w:t>
        </w:r>
      </w:hyperlink>
      <w:r w:rsidR="00912151">
        <w:rPr>
          <w:lang w:eastAsia="de-CH"/>
        </w:rPr>
        <w:t xml:space="preserve"> / </w:t>
      </w:r>
      <w:hyperlink r:id="rId12" w:history="1">
        <w:r w:rsidR="00912151" w:rsidRPr="006746DE">
          <w:rPr>
            <w:rStyle w:val="Hyperlink"/>
          </w:rPr>
          <w:t>davosnordic@davos.ch</w:t>
        </w:r>
      </w:hyperlink>
    </w:p>
    <w:p w:rsidR="00593934" w:rsidRDefault="00593934" w:rsidP="00393036"/>
    <w:sectPr w:rsidR="00593934" w:rsidSect="00F65F2E">
      <w:type w:val="continuous"/>
      <w:pgSz w:w="11906" w:h="16838" w:code="9"/>
      <w:pgMar w:top="3119" w:right="1134" w:bottom="1996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FF3" w:rsidRDefault="00040FF3">
      <w:r>
        <w:separator/>
      </w:r>
    </w:p>
  </w:endnote>
  <w:endnote w:type="continuationSeparator" w:id="0">
    <w:p w:rsidR="00040FF3" w:rsidRDefault="000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55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Frutiger Linotype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FF3" w:rsidRDefault="00040FF3">
      <w:r>
        <w:separator/>
      </w:r>
    </w:p>
  </w:footnote>
  <w:footnote w:type="continuationSeparator" w:id="0">
    <w:p w:rsidR="00040FF3" w:rsidRDefault="000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EDF" w:rsidRPr="00BA2BDC" w:rsidRDefault="00BA2BDC" w:rsidP="00BA2BDC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752" behindDoc="1" locked="0" layoutInCell="1" allowOverlap="1" wp14:anchorId="14151CA3" wp14:editId="08F860ED">
          <wp:simplePos x="0" y="0"/>
          <wp:positionH relativeFrom="column">
            <wp:posOffset>-907254</wp:posOffset>
          </wp:positionH>
          <wp:positionV relativeFrom="paragraph">
            <wp:posOffset>-384346</wp:posOffset>
          </wp:positionV>
          <wp:extent cx="7588155" cy="10729891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Sponsor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155" cy="1072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4825"/>
    <w:multiLevelType w:val="hybridMultilevel"/>
    <w:tmpl w:val="D3A4B5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7FD0"/>
    <w:multiLevelType w:val="hybridMultilevel"/>
    <w:tmpl w:val="E2AC9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C4036"/>
    <w:multiLevelType w:val="hybridMultilevel"/>
    <w:tmpl w:val="066A74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879A2"/>
    <w:multiLevelType w:val="hybridMultilevel"/>
    <w:tmpl w:val="FB7A2ED6"/>
    <w:lvl w:ilvl="0" w:tplc="2862B6E4">
      <w:numFmt w:val="bullet"/>
      <w:lvlText w:val="-"/>
      <w:lvlJc w:val="left"/>
      <w:pPr>
        <w:ind w:left="720" w:hanging="360"/>
      </w:pPr>
      <w:rPr>
        <w:rFonts w:ascii="Frutiger55Roman" w:eastAsia="Times New Roman" w:hAnsi="Frutiger55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6340E"/>
    <w:multiLevelType w:val="hybridMultilevel"/>
    <w:tmpl w:val="83A6EB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38C8"/>
    <w:multiLevelType w:val="hybridMultilevel"/>
    <w:tmpl w:val="1EA8990A"/>
    <w:lvl w:ilvl="0" w:tplc="1CF2BE24">
      <w:numFmt w:val="bullet"/>
      <w:lvlText w:val="-"/>
      <w:lvlJc w:val="left"/>
      <w:pPr>
        <w:ind w:left="720" w:hanging="360"/>
      </w:pPr>
      <w:rPr>
        <w:rFonts w:ascii="Frutiger Linotype" w:eastAsia="Times New Roman" w:hAnsi="Frutiger Linotype" w:cs="Times New Roman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A7F"/>
    <w:multiLevelType w:val="hybridMultilevel"/>
    <w:tmpl w:val="55424E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435F2"/>
    <w:multiLevelType w:val="hybridMultilevel"/>
    <w:tmpl w:val="97F055EC"/>
    <w:lvl w:ilvl="0" w:tplc="85E88AC2">
      <w:start w:val="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9442E"/>
    <w:multiLevelType w:val="hybridMultilevel"/>
    <w:tmpl w:val="2EA843F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E1721"/>
    <w:multiLevelType w:val="hybridMultilevel"/>
    <w:tmpl w:val="EE40A2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75487"/>
    <w:multiLevelType w:val="hybridMultilevel"/>
    <w:tmpl w:val="FFBC64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B0082"/>
    <w:multiLevelType w:val="hybridMultilevel"/>
    <w:tmpl w:val="634E0A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B0B78"/>
    <w:multiLevelType w:val="hybridMultilevel"/>
    <w:tmpl w:val="448AF7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700C4"/>
    <w:multiLevelType w:val="hybridMultilevel"/>
    <w:tmpl w:val="33AE1F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B2B37"/>
    <w:multiLevelType w:val="hybridMultilevel"/>
    <w:tmpl w:val="8E70C9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E63B5"/>
    <w:multiLevelType w:val="hybridMultilevel"/>
    <w:tmpl w:val="D8DE42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911A4"/>
    <w:multiLevelType w:val="hybridMultilevel"/>
    <w:tmpl w:val="6366C6D4"/>
    <w:lvl w:ilvl="0" w:tplc="DAF6BCF4">
      <w:numFmt w:val="bullet"/>
      <w:lvlText w:val="-"/>
      <w:lvlJc w:val="left"/>
      <w:pPr>
        <w:ind w:left="720" w:hanging="360"/>
      </w:pPr>
      <w:rPr>
        <w:rFonts w:ascii="Frutiger55Roman" w:eastAsia="Times New Roman" w:hAnsi="Frutiger55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0764D"/>
    <w:multiLevelType w:val="hybridMultilevel"/>
    <w:tmpl w:val="5DB676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1450D"/>
    <w:multiLevelType w:val="hybridMultilevel"/>
    <w:tmpl w:val="7C345D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5D40F5"/>
    <w:multiLevelType w:val="hybridMultilevel"/>
    <w:tmpl w:val="7FF669B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D04D3"/>
    <w:multiLevelType w:val="hybridMultilevel"/>
    <w:tmpl w:val="489043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74C07"/>
    <w:multiLevelType w:val="hybridMultilevel"/>
    <w:tmpl w:val="CF8600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36141"/>
    <w:multiLevelType w:val="hybridMultilevel"/>
    <w:tmpl w:val="6770B6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F467A"/>
    <w:multiLevelType w:val="hybridMultilevel"/>
    <w:tmpl w:val="5DD089C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4312A"/>
    <w:multiLevelType w:val="hybridMultilevel"/>
    <w:tmpl w:val="DAB0469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535AE"/>
    <w:multiLevelType w:val="hybridMultilevel"/>
    <w:tmpl w:val="42D8C7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B00F6"/>
    <w:multiLevelType w:val="hybridMultilevel"/>
    <w:tmpl w:val="1556F10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35AD7"/>
    <w:multiLevelType w:val="hybridMultilevel"/>
    <w:tmpl w:val="7EAE6C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446E82"/>
    <w:multiLevelType w:val="hybridMultilevel"/>
    <w:tmpl w:val="E766D44A"/>
    <w:lvl w:ilvl="0" w:tplc="CD840060">
      <w:start w:val="1"/>
      <w:numFmt w:val="decimal"/>
      <w:pStyle w:val="berschrift3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82D55"/>
    <w:multiLevelType w:val="hybridMultilevel"/>
    <w:tmpl w:val="B1964AA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12"/>
  </w:num>
  <w:num w:numId="8">
    <w:abstractNumId w:val="26"/>
  </w:num>
  <w:num w:numId="9">
    <w:abstractNumId w:val="27"/>
  </w:num>
  <w:num w:numId="10">
    <w:abstractNumId w:val="15"/>
  </w:num>
  <w:num w:numId="11">
    <w:abstractNumId w:val="2"/>
  </w:num>
  <w:num w:numId="12">
    <w:abstractNumId w:val="8"/>
  </w:num>
  <w:num w:numId="13">
    <w:abstractNumId w:val="14"/>
  </w:num>
  <w:num w:numId="14">
    <w:abstractNumId w:val="22"/>
  </w:num>
  <w:num w:numId="15">
    <w:abstractNumId w:val="11"/>
  </w:num>
  <w:num w:numId="16">
    <w:abstractNumId w:val="20"/>
  </w:num>
  <w:num w:numId="17">
    <w:abstractNumId w:val="18"/>
  </w:num>
  <w:num w:numId="18">
    <w:abstractNumId w:val="6"/>
  </w:num>
  <w:num w:numId="19">
    <w:abstractNumId w:val="19"/>
  </w:num>
  <w:num w:numId="20">
    <w:abstractNumId w:val="24"/>
  </w:num>
  <w:num w:numId="21">
    <w:abstractNumId w:val="23"/>
  </w:num>
  <w:num w:numId="22">
    <w:abstractNumId w:val="28"/>
  </w:num>
  <w:num w:numId="23">
    <w:abstractNumId w:val="13"/>
  </w:num>
  <w:num w:numId="24">
    <w:abstractNumId w:val="25"/>
  </w:num>
  <w:num w:numId="25">
    <w:abstractNumId w:val="3"/>
  </w:num>
  <w:num w:numId="26">
    <w:abstractNumId w:val="16"/>
  </w:num>
  <w:num w:numId="27">
    <w:abstractNumId w:val="10"/>
  </w:num>
  <w:num w:numId="28">
    <w:abstractNumId w:val="21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9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AF"/>
    <w:rsid w:val="00027F60"/>
    <w:rsid w:val="00033774"/>
    <w:rsid w:val="00037361"/>
    <w:rsid w:val="00037CCB"/>
    <w:rsid w:val="00040FF3"/>
    <w:rsid w:val="00053391"/>
    <w:rsid w:val="000548EE"/>
    <w:rsid w:val="00056E8F"/>
    <w:rsid w:val="00073995"/>
    <w:rsid w:val="00075D45"/>
    <w:rsid w:val="000950BC"/>
    <w:rsid w:val="000957FF"/>
    <w:rsid w:val="000D468D"/>
    <w:rsid w:val="000E44F1"/>
    <w:rsid w:val="0017275E"/>
    <w:rsid w:val="001B0E44"/>
    <w:rsid w:val="001D052A"/>
    <w:rsid w:val="001D1689"/>
    <w:rsid w:val="001E5E5A"/>
    <w:rsid w:val="00213BE0"/>
    <w:rsid w:val="002202CA"/>
    <w:rsid w:val="00266470"/>
    <w:rsid w:val="00291554"/>
    <w:rsid w:val="00292821"/>
    <w:rsid w:val="002E3AD9"/>
    <w:rsid w:val="00337187"/>
    <w:rsid w:val="00337C79"/>
    <w:rsid w:val="00343BCF"/>
    <w:rsid w:val="00354AE8"/>
    <w:rsid w:val="0038308C"/>
    <w:rsid w:val="00393036"/>
    <w:rsid w:val="003958D0"/>
    <w:rsid w:val="003A68AF"/>
    <w:rsid w:val="003D6987"/>
    <w:rsid w:val="003D735E"/>
    <w:rsid w:val="003F1919"/>
    <w:rsid w:val="00404E0B"/>
    <w:rsid w:val="00410AE6"/>
    <w:rsid w:val="004423DA"/>
    <w:rsid w:val="00493ADA"/>
    <w:rsid w:val="004A2F6B"/>
    <w:rsid w:val="004A5557"/>
    <w:rsid w:val="004B1980"/>
    <w:rsid w:val="004B1F4A"/>
    <w:rsid w:val="004D03D5"/>
    <w:rsid w:val="004D3A93"/>
    <w:rsid w:val="004E4284"/>
    <w:rsid w:val="00523F95"/>
    <w:rsid w:val="00552822"/>
    <w:rsid w:val="00571C5A"/>
    <w:rsid w:val="005727F4"/>
    <w:rsid w:val="00575A98"/>
    <w:rsid w:val="00593934"/>
    <w:rsid w:val="005A6A04"/>
    <w:rsid w:val="005A7D5C"/>
    <w:rsid w:val="005D0EF1"/>
    <w:rsid w:val="005E41B2"/>
    <w:rsid w:val="005F0AA1"/>
    <w:rsid w:val="00615548"/>
    <w:rsid w:val="0061574E"/>
    <w:rsid w:val="00644FE5"/>
    <w:rsid w:val="006E6F1E"/>
    <w:rsid w:val="006F5234"/>
    <w:rsid w:val="00703085"/>
    <w:rsid w:val="00741511"/>
    <w:rsid w:val="00763C9A"/>
    <w:rsid w:val="00766CE0"/>
    <w:rsid w:val="00783C84"/>
    <w:rsid w:val="007A1154"/>
    <w:rsid w:val="007C1A89"/>
    <w:rsid w:val="007F31E7"/>
    <w:rsid w:val="007F4729"/>
    <w:rsid w:val="00824FD1"/>
    <w:rsid w:val="0082763E"/>
    <w:rsid w:val="008713CD"/>
    <w:rsid w:val="0087590A"/>
    <w:rsid w:val="008C2649"/>
    <w:rsid w:val="008E3B06"/>
    <w:rsid w:val="00912151"/>
    <w:rsid w:val="00926221"/>
    <w:rsid w:val="00935782"/>
    <w:rsid w:val="009465BA"/>
    <w:rsid w:val="009933D3"/>
    <w:rsid w:val="00993CD0"/>
    <w:rsid w:val="009C29F5"/>
    <w:rsid w:val="009D071F"/>
    <w:rsid w:val="009E2C17"/>
    <w:rsid w:val="009E613A"/>
    <w:rsid w:val="009F2F3E"/>
    <w:rsid w:val="00A3339B"/>
    <w:rsid w:val="00A346EE"/>
    <w:rsid w:val="00A36642"/>
    <w:rsid w:val="00A543C3"/>
    <w:rsid w:val="00A659E0"/>
    <w:rsid w:val="00A66C94"/>
    <w:rsid w:val="00A82A37"/>
    <w:rsid w:val="00A86917"/>
    <w:rsid w:val="00A97EDF"/>
    <w:rsid w:val="00AA2D56"/>
    <w:rsid w:val="00AA6D3A"/>
    <w:rsid w:val="00AB32EE"/>
    <w:rsid w:val="00AB376B"/>
    <w:rsid w:val="00AF1A4E"/>
    <w:rsid w:val="00AF7846"/>
    <w:rsid w:val="00B020FD"/>
    <w:rsid w:val="00B25A63"/>
    <w:rsid w:val="00B431BB"/>
    <w:rsid w:val="00B52028"/>
    <w:rsid w:val="00B56067"/>
    <w:rsid w:val="00B70EB5"/>
    <w:rsid w:val="00B7453F"/>
    <w:rsid w:val="00B87E80"/>
    <w:rsid w:val="00BA2BDC"/>
    <w:rsid w:val="00BB0561"/>
    <w:rsid w:val="00BB37F4"/>
    <w:rsid w:val="00BD27D4"/>
    <w:rsid w:val="00BD27E8"/>
    <w:rsid w:val="00BD3C50"/>
    <w:rsid w:val="00BF75E6"/>
    <w:rsid w:val="00C01952"/>
    <w:rsid w:val="00C02EFC"/>
    <w:rsid w:val="00C05D17"/>
    <w:rsid w:val="00C144FC"/>
    <w:rsid w:val="00C20CD6"/>
    <w:rsid w:val="00C2653D"/>
    <w:rsid w:val="00C31BA3"/>
    <w:rsid w:val="00C31E3C"/>
    <w:rsid w:val="00C50656"/>
    <w:rsid w:val="00C636C9"/>
    <w:rsid w:val="00CB265A"/>
    <w:rsid w:val="00CB360F"/>
    <w:rsid w:val="00CE4906"/>
    <w:rsid w:val="00CF2F35"/>
    <w:rsid w:val="00D04CF0"/>
    <w:rsid w:val="00D07078"/>
    <w:rsid w:val="00D50074"/>
    <w:rsid w:val="00D61B06"/>
    <w:rsid w:val="00D918F3"/>
    <w:rsid w:val="00D92DCA"/>
    <w:rsid w:val="00DB2945"/>
    <w:rsid w:val="00DB4276"/>
    <w:rsid w:val="00DC02FF"/>
    <w:rsid w:val="00DD2C95"/>
    <w:rsid w:val="00DD3F2B"/>
    <w:rsid w:val="00DE3E3D"/>
    <w:rsid w:val="00E202FD"/>
    <w:rsid w:val="00E3518A"/>
    <w:rsid w:val="00E603C8"/>
    <w:rsid w:val="00E67AB5"/>
    <w:rsid w:val="00E74E36"/>
    <w:rsid w:val="00E93107"/>
    <w:rsid w:val="00EA1EEB"/>
    <w:rsid w:val="00EE323B"/>
    <w:rsid w:val="00F12B9C"/>
    <w:rsid w:val="00F22A94"/>
    <w:rsid w:val="00F34EAF"/>
    <w:rsid w:val="00F56C2B"/>
    <w:rsid w:val="00F63FEB"/>
    <w:rsid w:val="00F65F2E"/>
    <w:rsid w:val="00F97B8C"/>
    <w:rsid w:val="00FC5F4C"/>
    <w:rsid w:val="00F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  <w14:docId w14:val="0A514CBD"/>
  <w15:docId w15:val="{147498C9-40E3-4887-8002-2D717725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2653D"/>
    <w:pPr>
      <w:widowControl w:val="0"/>
    </w:pPr>
    <w:rPr>
      <w:rFonts w:ascii="Frutiger55Roman" w:hAnsi="Frutiger55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4729"/>
    <w:pPr>
      <w:keepNext/>
      <w:keepLines/>
      <w:widowControl/>
      <w:spacing w:before="480"/>
      <w:outlineLvl w:val="0"/>
    </w:pPr>
    <w:rPr>
      <w:rFonts w:ascii="Frutiger Linotype" w:eastAsiaTheme="majorEastAsia" w:hAnsi="Frutiger Linotype" w:cstheme="majorBidi"/>
      <w:b/>
      <w:bCs/>
      <w:color w:val="365F91" w:themeColor="accent1" w:themeShade="BF"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C2653D"/>
    <w:pPr>
      <w:keepNext/>
      <w:numPr>
        <w:numId w:val="22"/>
      </w:numPr>
      <w:spacing w:before="240" w:after="60"/>
      <w:ind w:left="360"/>
      <w:outlineLvl w:val="2"/>
    </w:pPr>
    <w:rPr>
      <w:b/>
      <w:color w:val="4F81BD" w:themeColor="accent1"/>
      <w:sz w:val="2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3FEB"/>
    <w:pPr>
      <w:keepNext/>
      <w:keepLines/>
      <w:widowControl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20CD6"/>
    <w:pPr>
      <w:widowControl/>
      <w:tabs>
        <w:tab w:val="center" w:pos="4536"/>
        <w:tab w:val="right" w:pos="9072"/>
      </w:tabs>
    </w:pPr>
    <w:rPr>
      <w:rFonts w:ascii="Verdana" w:hAnsi="Verdana"/>
      <w:lang w:val="de-DE"/>
    </w:rPr>
  </w:style>
  <w:style w:type="paragraph" w:styleId="Fuzeile">
    <w:name w:val="footer"/>
    <w:basedOn w:val="Standard"/>
    <w:link w:val="FuzeileZchn"/>
    <w:rsid w:val="00C20CD6"/>
    <w:pPr>
      <w:widowControl/>
      <w:tabs>
        <w:tab w:val="center" w:pos="4536"/>
        <w:tab w:val="right" w:pos="9072"/>
      </w:tabs>
    </w:pPr>
    <w:rPr>
      <w:rFonts w:ascii="Verdana" w:hAnsi="Verdana"/>
      <w:lang w:val="de-DE"/>
    </w:rPr>
  </w:style>
  <w:style w:type="paragraph" w:customStyle="1" w:styleId="KleinerAdressblock">
    <w:name w:val="KleinerAdressblock"/>
    <w:basedOn w:val="Standard"/>
    <w:autoRedefine/>
    <w:rsid w:val="00C20CD6"/>
    <w:pPr>
      <w:tabs>
        <w:tab w:val="decimal" w:pos="3402"/>
        <w:tab w:val="left" w:pos="3828"/>
      </w:tabs>
    </w:pPr>
  </w:style>
  <w:style w:type="character" w:styleId="Hyperlink">
    <w:name w:val="Hyperlink"/>
    <w:basedOn w:val="Absatz-Standardschriftart"/>
    <w:uiPriority w:val="99"/>
    <w:rsid w:val="00C20CD6"/>
    <w:rPr>
      <w:color w:val="0000FF"/>
      <w:u w:val="single"/>
    </w:rPr>
  </w:style>
  <w:style w:type="paragraph" w:customStyle="1" w:styleId="KleinerAdressblock0">
    <w:name w:val="Kleiner Adressblock"/>
    <w:basedOn w:val="Standard"/>
    <w:autoRedefine/>
    <w:rsid w:val="00C20CD6"/>
    <w:pPr>
      <w:tabs>
        <w:tab w:val="decimal" w:pos="3402"/>
        <w:tab w:val="left" w:pos="3828"/>
      </w:tabs>
    </w:pPr>
    <w:rPr>
      <w:sz w:val="18"/>
    </w:rPr>
  </w:style>
  <w:style w:type="table" w:styleId="Tabellenraster">
    <w:name w:val="Table Grid"/>
    <w:basedOn w:val="NormaleTabelle"/>
    <w:rsid w:val="00575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6CE0"/>
    <w:pPr>
      <w:widowControl/>
    </w:pPr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6CE0"/>
    <w:rPr>
      <w:rFonts w:ascii="Tahoma" w:hAnsi="Tahoma" w:cs="Tahoma"/>
      <w:sz w:val="16"/>
      <w:szCs w:val="1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C2653D"/>
    <w:rPr>
      <w:rFonts w:ascii="Frutiger55Roman" w:hAnsi="Frutiger55Roman"/>
      <w:b/>
      <w:color w:val="4F81BD" w:themeColor="accent1"/>
      <w:sz w:val="22"/>
      <w:szCs w:val="32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3FEB"/>
    <w:rPr>
      <w:rFonts w:asciiTheme="majorHAnsi" w:eastAsiaTheme="majorEastAsia" w:hAnsiTheme="majorHAnsi" w:cstheme="majorBidi"/>
      <w:i/>
      <w:iCs/>
      <w:color w:val="404040" w:themeColor="text1" w:themeTint="BF"/>
      <w:lang w:val="de-DE" w:eastAsia="de-DE"/>
    </w:rPr>
  </w:style>
  <w:style w:type="character" w:customStyle="1" w:styleId="FuzeileZchn">
    <w:name w:val="Fußzeile Zchn"/>
    <w:basedOn w:val="Absatz-Standardschriftart"/>
    <w:link w:val="Fuzeile"/>
    <w:rsid w:val="00926221"/>
    <w:rPr>
      <w:rFonts w:ascii="Verdana" w:hAnsi="Verdana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4729"/>
    <w:rPr>
      <w:rFonts w:ascii="Frutiger Linotype" w:eastAsiaTheme="majorEastAsia" w:hAnsi="Frutiger Linotype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styleId="Listenabsatz">
    <w:name w:val="List Paragraph"/>
    <w:basedOn w:val="Standard"/>
    <w:uiPriority w:val="34"/>
    <w:qFormat/>
    <w:rsid w:val="007F4729"/>
    <w:pPr>
      <w:widowControl/>
      <w:ind w:left="720"/>
      <w:contextualSpacing/>
    </w:pPr>
    <w:rPr>
      <w:rFonts w:ascii="Verdana" w:hAnsi="Verdana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2653D"/>
    <w:pPr>
      <w:widowControl/>
      <w:tabs>
        <w:tab w:val="left" w:pos="880"/>
        <w:tab w:val="right" w:pos="9628"/>
      </w:tabs>
      <w:spacing w:before="20" w:after="100"/>
      <w:ind w:left="720" w:hanging="648"/>
    </w:pPr>
    <w:rPr>
      <w:b/>
      <w:lang w:eastAsia="de-CH"/>
    </w:rPr>
  </w:style>
  <w:style w:type="paragraph" w:styleId="Verzeichnis3">
    <w:name w:val="toc 3"/>
    <w:basedOn w:val="Standard"/>
    <w:next w:val="Standard"/>
    <w:autoRedefine/>
    <w:unhideWhenUsed/>
    <w:qFormat/>
    <w:rsid w:val="00C2653D"/>
    <w:pPr>
      <w:widowControl/>
      <w:spacing w:after="100" w:line="276" w:lineRule="auto"/>
      <w:ind w:left="440"/>
    </w:pPr>
    <w:rPr>
      <w:rFonts w:asciiTheme="minorHAnsi" w:hAnsiTheme="minorHAnsi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C2653D"/>
    <w:rPr>
      <w:rFonts w:ascii="Verdana" w:hAnsi="Verdana"/>
      <w:lang w:val="de-DE" w:eastAsia="de-DE"/>
    </w:rPr>
  </w:style>
  <w:style w:type="character" w:customStyle="1" w:styleId="recordcompl120551">
    <w:name w:val="record_comp_l_120551"/>
    <w:basedOn w:val="Absatz-Standardschriftart"/>
    <w:rsid w:val="00644FE5"/>
  </w:style>
  <w:style w:type="character" w:customStyle="1" w:styleId="editentrydatecompl">
    <w:name w:val="editentrydate_comp_l"/>
    <w:basedOn w:val="Absatz-Standardschriftart"/>
    <w:rsid w:val="00644FE5"/>
  </w:style>
  <w:style w:type="character" w:customStyle="1" w:styleId="editleavingdatecompl">
    <w:name w:val="editleavingdate_comp_l"/>
    <w:basedOn w:val="Absatz-Standardschriftart"/>
    <w:rsid w:val="00644FE5"/>
  </w:style>
  <w:style w:type="character" w:customStyle="1" w:styleId="recordcompl142764">
    <w:name w:val="record_comp_l_142764"/>
    <w:basedOn w:val="Absatz-Standardschriftart"/>
    <w:rsid w:val="00644FE5"/>
  </w:style>
  <w:style w:type="character" w:customStyle="1" w:styleId="recordcompl98277">
    <w:name w:val="record_comp_l_98277"/>
    <w:basedOn w:val="Absatz-Standardschriftart"/>
    <w:rsid w:val="00644FE5"/>
  </w:style>
  <w:style w:type="character" w:customStyle="1" w:styleId="recordcompl74657">
    <w:name w:val="record_comp_l_74657"/>
    <w:basedOn w:val="Absatz-Standardschriftart"/>
    <w:rsid w:val="00644FE5"/>
  </w:style>
  <w:style w:type="character" w:customStyle="1" w:styleId="recordcompl159296">
    <w:name w:val="record_comp_l_159296"/>
    <w:basedOn w:val="Absatz-Standardschriftart"/>
    <w:rsid w:val="00644FE5"/>
  </w:style>
  <w:style w:type="character" w:customStyle="1" w:styleId="recordcompl111628">
    <w:name w:val="record_comp_l_111628"/>
    <w:basedOn w:val="Absatz-Standardschriftart"/>
    <w:rsid w:val="00644FE5"/>
  </w:style>
  <w:style w:type="character" w:customStyle="1" w:styleId="recordcompl150324">
    <w:name w:val="record_comp_l_150324"/>
    <w:basedOn w:val="Absatz-Standardschriftart"/>
    <w:rsid w:val="00644FE5"/>
  </w:style>
  <w:style w:type="character" w:customStyle="1" w:styleId="recordcompl91315">
    <w:name w:val="record_comp_l_91315"/>
    <w:basedOn w:val="Absatz-Standardschriftart"/>
    <w:rsid w:val="00644FE5"/>
  </w:style>
  <w:style w:type="character" w:customStyle="1" w:styleId="recordcompl98276">
    <w:name w:val="record_comp_l_98276"/>
    <w:basedOn w:val="Absatz-Standardschriftart"/>
    <w:rsid w:val="00644FE5"/>
  </w:style>
  <w:style w:type="character" w:customStyle="1" w:styleId="recordcompl119851">
    <w:name w:val="record_comp_l_119851"/>
    <w:basedOn w:val="Absatz-Standardschriftart"/>
    <w:rsid w:val="00644FE5"/>
  </w:style>
  <w:style w:type="character" w:customStyle="1" w:styleId="recordcompl151154">
    <w:name w:val="record_comp_l_151154"/>
    <w:basedOn w:val="Absatz-Standardschriftart"/>
    <w:rsid w:val="00644FE5"/>
  </w:style>
  <w:style w:type="character" w:customStyle="1" w:styleId="recordcompm142762">
    <w:name w:val="record_comp_m_142762"/>
    <w:basedOn w:val="Absatz-Standardschriftart"/>
    <w:rsid w:val="00644FE5"/>
  </w:style>
  <w:style w:type="character" w:customStyle="1" w:styleId="editentrydatecompm">
    <w:name w:val="editentrydate_comp_m"/>
    <w:basedOn w:val="Absatz-Standardschriftart"/>
    <w:rsid w:val="00644FE5"/>
  </w:style>
  <w:style w:type="character" w:customStyle="1" w:styleId="editleavingdatecompm">
    <w:name w:val="editleavingdate_comp_m"/>
    <w:basedOn w:val="Absatz-Standardschriftart"/>
    <w:rsid w:val="00644FE5"/>
  </w:style>
  <w:style w:type="character" w:customStyle="1" w:styleId="recordcompm119789">
    <w:name w:val="record_comp_m_119789"/>
    <w:basedOn w:val="Absatz-Standardschriftart"/>
    <w:rsid w:val="00644FE5"/>
  </w:style>
  <w:style w:type="character" w:customStyle="1" w:styleId="recordcompm133615">
    <w:name w:val="record_comp_m_133615"/>
    <w:basedOn w:val="Absatz-Standardschriftart"/>
    <w:rsid w:val="00644FE5"/>
  </w:style>
  <w:style w:type="character" w:customStyle="1" w:styleId="recordcompm108857">
    <w:name w:val="record_comp_m_108857"/>
    <w:basedOn w:val="Absatz-Standardschriftart"/>
    <w:rsid w:val="00644FE5"/>
  </w:style>
  <w:style w:type="character" w:customStyle="1" w:styleId="recordcompm142587">
    <w:name w:val="record_comp_m_142587"/>
    <w:basedOn w:val="Absatz-Standardschriftart"/>
    <w:rsid w:val="00644FE5"/>
  </w:style>
  <w:style w:type="character" w:customStyle="1" w:styleId="recordcompm98269">
    <w:name w:val="record_comp_m_98269"/>
    <w:basedOn w:val="Absatz-Standardschriftart"/>
    <w:rsid w:val="00644FE5"/>
  </w:style>
  <w:style w:type="character" w:customStyle="1" w:styleId="recordcompm142769">
    <w:name w:val="record_comp_m_142769"/>
    <w:basedOn w:val="Absatz-Standardschriftart"/>
    <w:rsid w:val="00644FE5"/>
  </w:style>
  <w:style w:type="character" w:customStyle="1" w:styleId="recordcompm131873">
    <w:name w:val="record_comp_m_131873"/>
    <w:basedOn w:val="Absatz-Standardschriftart"/>
    <w:rsid w:val="00644FE5"/>
  </w:style>
  <w:style w:type="character" w:customStyle="1" w:styleId="recordcompm159954">
    <w:name w:val="record_comp_m_159954"/>
    <w:basedOn w:val="Absatz-Standardschriftart"/>
    <w:rsid w:val="00644FE5"/>
  </w:style>
  <w:style w:type="character" w:customStyle="1" w:styleId="recordcompm133224">
    <w:name w:val="record_comp_m_133224"/>
    <w:basedOn w:val="Absatz-Standardschriftart"/>
    <w:rsid w:val="00644FE5"/>
  </w:style>
  <w:style w:type="character" w:customStyle="1" w:styleId="recordcompm72945">
    <w:name w:val="record_comp_m_72945"/>
    <w:basedOn w:val="Absatz-Standardschriftart"/>
    <w:rsid w:val="00644FE5"/>
  </w:style>
  <w:style w:type="character" w:customStyle="1" w:styleId="editentrydatestaff">
    <w:name w:val="editentrydate_staff_"/>
    <w:basedOn w:val="Absatz-Standardschriftart"/>
    <w:rsid w:val="00644FE5"/>
  </w:style>
  <w:style w:type="character" w:customStyle="1" w:styleId="editleavingdatestaff">
    <w:name w:val="editleavingdate_staff_"/>
    <w:basedOn w:val="Absatz-Standardschriftart"/>
    <w:rsid w:val="00644FE5"/>
  </w:style>
  <w:style w:type="character" w:customStyle="1" w:styleId="recordstaff5520">
    <w:name w:val="record_staff__5520"/>
    <w:basedOn w:val="Absatz-Standardschriftart"/>
    <w:rsid w:val="00644FE5"/>
  </w:style>
  <w:style w:type="character" w:customStyle="1" w:styleId="recordstaff9882">
    <w:name w:val="record_staff__9882"/>
    <w:basedOn w:val="Absatz-Standardschriftart"/>
    <w:rsid w:val="00644FE5"/>
  </w:style>
  <w:style w:type="character" w:customStyle="1" w:styleId="recordstaff5494">
    <w:name w:val="record_staff__5494"/>
    <w:basedOn w:val="Absatz-Standardschriftart"/>
    <w:rsid w:val="00644FE5"/>
  </w:style>
  <w:style w:type="character" w:customStyle="1" w:styleId="recordstaff8951">
    <w:name w:val="record_staff__8951"/>
    <w:basedOn w:val="Absatz-Standardschriftart"/>
    <w:rsid w:val="00644FE5"/>
  </w:style>
  <w:style w:type="character" w:customStyle="1" w:styleId="recordstaff5753">
    <w:name w:val="record_staff__5753"/>
    <w:basedOn w:val="Absatz-Standardschriftart"/>
    <w:rsid w:val="00644FE5"/>
  </w:style>
  <w:style w:type="character" w:customStyle="1" w:styleId="recordstaff5763">
    <w:name w:val="record_staff__5763"/>
    <w:basedOn w:val="Absatz-Standardschriftart"/>
    <w:rsid w:val="00644FE5"/>
  </w:style>
  <w:style w:type="character" w:customStyle="1" w:styleId="recordstaff5527">
    <w:name w:val="record_staff__5527"/>
    <w:basedOn w:val="Absatz-Standardschriftart"/>
    <w:rsid w:val="00644FE5"/>
  </w:style>
  <w:style w:type="character" w:customStyle="1" w:styleId="recordstaff8781">
    <w:name w:val="record_staff__8781"/>
    <w:basedOn w:val="Absatz-Standardschriftart"/>
    <w:rsid w:val="00644FE5"/>
  </w:style>
  <w:style w:type="character" w:customStyle="1" w:styleId="recordstaff5529">
    <w:name w:val="record_staff__5529"/>
    <w:basedOn w:val="Absatz-Standardschriftart"/>
    <w:rsid w:val="00644FE5"/>
  </w:style>
  <w:style w:type="character" w:customStyle="1" w:styleId="recordstaff5525">
    <w:name w:val="record_staff__5525"/>
    <w:basedOn w:val="Absatz-Standardschriftart"/>
    <w:rsid w:val="00644FE5"/>
  </w:style>
  <w:style w:type="character" w:customStyle="1" w:styleId="recordstaff5761">
    <w:name w:val="record_staff__5761"/>
    <w:basedOn w:val="Absatz-Standardschriftart"/>
    <w:rsid w:val="00644FE5"/>
  </w:style>
  <w:style w:type="character" w:customStyle="1" w:styleId="recordstaff5498">
    <w:name w:val="record_staff__5498"/>
    <w:basedOn w:val="Absatz-Standardschriftart"/>
    <w:rsid w:val="00644FE5"/>
  </w:style>
  <w:style w:type="character" w:customStyle="1" w:styleId="recordstaff5524">
    <w:name w:val="record_staff__5524"/>
    <w:basedOn w:val="Absatz-Standardschriftart"/>
    <w:rsid w:val="00644FE5"/>
  </w:style>
  <w:style w:type="character" w:customStyle="1" w:styleId="recordstaff8952">
    <w:name w:val="record_staff__8952"/>
    <w:basedOn w:val="Absatz-Standardschriftart"/>
    <w:rsid w:val="00644FE5"/>
  </w:style>
  <w:style w:type="character" w:customStyle="1" w:styleId="recordstaff5759">
    <w:name w:val="record_staff__5759"/>
    <w:basedOn w:val="Absatz-Standardschriftart"/>
    <w:rsid w:val="00644FE5"/>
  </w:style>
  <w:style w:type="character" w:customStyle="1" w:styleId="recordstaff7153">
    <w:name w:val="record_staff__7153"/>
    <w:basedOn w:val="Absatz-Standardschriftart"/>
    <w:rsid w:val="00644FE5"/>
  </w:style>
  <w:style w:type="character" w:customStyle="1" w:styleId="recordstaff5523">
    <w:name w:val="record_staff__5523"/>
    <w:basedOn w:val="Absatz-Standardschriftart"/>
    <w:rsid w:val="00644FE5"/>
  </w:style>
  <w:style w:type="character" w:customStyle="1" w:styleId="recordstaff5501">
    <w:name w:val="record_staff__5501"/>
    <w:basedOn w:val="Absatz-Standardschriftart"/>
    <w:rsid w:val="00644FE5"/>
  </w:style>
  <w:style w:type="character" w:styleId="Fett">
    <w:name w:val="Strong"/>
    <w:basedOn w:val="Absatz-Standardschriftart"/>
    <w:uiPriority w:val="22"/>
    <w:qFormat/>
    <w:rsid w:val="009121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vosnordic@davos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itta.wild@davos.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avosnordic@davos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abio.lechner@davos.ch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rm\combit\cRM\Solutions\cRM%20Davos\Dokumente\Vorlage\DN_Rechnungs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23A04-2EC3-420F-8AE3-ED42A621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DN_Rechnungsvorlage</Template>
  <TotalTime>0</TotalTime>
  <Pages>2</Pages>
  <Words>484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Davos, 3</vt:lpstr>
    </vt:vector>
  </TitlesOfParts>
  <Company>Davos Tourismus</Company>
  <LinksUpToDate>false</LinksUpToDate>
  <CharactersWithSpaces>3591</CharactersWithSpaces>
  <SharedDoc>false</SharedDoc>
  <HLinks>
    <vt:vector size="12" baseType="variant">
      <vt:variant>
        <vt:i4>7209069</vt:i4>
      </vt:variant>
      <vt:variant>
        <vt:i4>3</vt:i4>
      </vt:variant>
      <vt:variant>
        <vt:i4>0</vt:i4>
      </vt:variant>
      <vt:variant>
        <vt:i4>5</vt:i4>
      </vt:variant>
      <vt:variant>
        <vt:lpwstr>http://www.davosnordic.ch/</vt:lpwstr>
      </vt:variant>
      <vt:variant>
        <vt:lpwstr/>
      </vt:variant>
      <vt:variant>
        <vt:i4>6881361</vt:i4>
      </vt:variant>
      <vt:variant>
        <vt:i4>0</vt:i4>
      </vt:variant>
      <vt:variant>
        <vt:i4>0</vt:i4>
      </vt:variant>
      <vt:variant>
        <vt:i4>5</vt:i4>
      </vt:variant>
      <vt:variant>
        <vt:lpwstr>mailto:davosnordic@davos.ch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Davos, 3</dc:title>
  <dc:creator>Jacqueline Kühne</dc:creator>
  <cp:lastModifiedBy>Lechner Fabio</cp:lastModifiedBy>
  <cp:revision>4</cp:revision>
  <cp:lastPrinted>2019-01-17T09:38:00Z</cp:lastPrinted>
  <dcterms:created xsi:type="dcterms:W3CDTF">2019-12-15T15:41:00Z</dcterms:created>
  <dcterms:modified xsi:type="dcterms:W3CDTF">2019-12-15T16:25:00Z</dcterms:modified>
</cp:coreProperties>
</file>