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783E1E" w14:textId="77777777" w:rsidR="00404E0B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de-DE"/>
        </w:rPr>
      </w:pPr>
      <w:bookmarkStart w:id="0" w:name="_Hlk17365417"/>
      <w:bookmarkEnd w:id="0"/>
    </w:p>
    <w:p w14:paraId="25F3E99B" w14:textId="77777777" w:rsidR="00404E0B" w:rsidRPr="00892649" w:rsidRDefault="00892649" w:rsidP="00404E0B">
      <w:pPr>
        <w:pBdr>
          <w:bottom w:val="single" w:sz="4" w:space="1" w:color="auto"/>
        </w:pBdr>
        <w:tabs>
          <w:tab w:val="right" w:pos="9354"/>
        </w:tabs>
        <w:spacing w:line="300" w:lineRule="exact"/>
        <w:ind w:left="-284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Media release</w:t>
      </w:r>
      <w:r w:rsidR="00404E0B" w:rsidRPr="00892649">
        <w:rPr>
          <w:b/>
          <w:sz w:val="24"/>
          <w:szCs w:val="24"/>
          <w:lang w:val="en-GB"/>
        </w:rPr>
        <w:t xml:space="preserve"> Davos Nordic </w:t>
      </w:r>
      <w:r w:rsidR="00404E0B" w:rsidRPr="00892649">
        <w:rPr>
          <w:b/>
          <w:sz w:val="24"/>
          <w:szCs w:val="24"/>
          <w:lang w:val="en-GB"/>
        </w:rPr>
        <w:tab/>
      </w:r>
      <w:r w:rsidR="003206E6" w:rsidRPr="00E67101">
        <w:rPr>
          <w:b/>
          <w:sz w:val="24"/>
          <w:szCs w:val="24"/>
          <w:lang w:val="en-GB"/>
        </w:rPr>
        <w:t>1</w:t>
      </w:r>
      <w:r w:rsidR="003206E6">
        <w:rPr>
          <w:b/>
          <w:sz w:val="24"/>
          <w:szCs w:val="24"/>
          <w:lang w:val="en-GB"/>
        </w:rPr>
        <w:t>4</w:t>
      </w:r>
      <w:r w:rsidR="003206E6" w:rsidRPr="00E67101">
        <w:rPr>
          <w:b/>
          <w:sz w:val="24"/>
          <w:szCs w:val="24"/>
          <w:vertAlign w:val="superscript"/>
          <w:lang w:val="en-GB"/>
        </w:rPr>
        <w:t>th</w:t>
      </w:r>
      <w:r w:rsidR="003206E6">
        <w:rPr>
          <w:b/>
          <w:sz w:val="24"/>
          <w:szCs w:val="24"/>
          <w:lang w:val="en-GB"/>
        </w:rPr>
        <w:t xml:space="preserve"> </w:t>
      </w:r>
      <w:r w:rsidR="003206E6" w:rsidRPr="00E67101">
        <w:rPr>
          <w:b/>
          <w:sz w:val="24"/>
          <w:szCs w:val="24"/>
          <w:lang w:val="en-GB"/>
        </w:rPr>
        <w:t>November 2019</w:t>
      </w:r>
    </w:p>
    <w:p w14:paraId="19559795" w14:textId="77777777" w:rsidR="00404E0B" w:rsidRPr="00892649" w:rsidRDefault="00404E0B" w:rsidP="00404E0B">
      <w:pPr>
        <w:spacing w:line="300" w:lineRule="exact"/>
        <w:ind w:left="-284"/>
        <w:jc w:val="both"/>
        <w:rPr>
          <w:b/>
          <w:sz w:val="24"/>
          <w:szCs w:val="24"/>
          <w:lang w:val="en-GB"/>
        </w:rPr>
      </w:pPr>
    </w:p>
    <w:p w14:paraId="03A4F26B" w14:textId="77777777" w:rsidR="00892649" w:rsidRPr="00474445" w:rsidRDefault="00892649" w:rsidP="00892649">
      <w:pPr>
        <w:widowControl/>
        <w:ind w:left="-284"/>
        <w:rPr>
          <w:b/>
          <w:sz w:val="28"/>
          <w:szCs w:val="28"/>
          <w:lang w:val="en-GB"/>
        </w:rPr>
      </w:pPr>
      <w:r w:rsidRPr="00474445">
        <w:rPr>
          <w:b/>
          <w:sz w:val="28"/>
          <w:szCs w:val="28"/>
          <w:lang w:val="en-GB"/>
        </w:rPr>
        <w:t xml:space="preserve">Starting the new cross-country skiing season with an ace in the whole </w:t>
      </w:r>
    </w:p>
    <w:p w14:paraId="69F4AAB1" w14:textId="77777777" w:rsidR="00474445" w:rsidRDefault="00474445" w:rsidP="00892649">
      <w:pPr>
        <w:widowControl/>
        <w:ind w:left="-284"/>
        <w:rPr>
          <w:b/>
          <w:sz w:val="24"/>
          <w:szCs w:val="24"/>
          <w:lang w:val="en-GB"/>
        </w:rPr>
      </w:pPr>
    </w:p>
    <w:p w14:paraId="6A452E80" w14:textId="77777777" w:rsidR="00892649" w:rsidRPr="00474445" w:rsidRDefault="00892649" w:rsidP="00892649">
      <w:pPr>
        <w:widowControl/>
        <w:ind w:left="-284"/>
        <w:rPr>
          <w:b/>
          <w:sz w:val="24"/>
          <w:szCs w:val="24"/>
          <w:lang w:val="en-GB"/>
        </w:rPr>
      </w:pPr>
      <w:r w:rsidRPr="00474445">
        <w:rPr>
          <w:b/>
          <w:sz w:val="24"/>
          <w:szCs w:val="24"/>
          <w:lang w:val="en-GB"/>
        </w:rPr>
        <w:t>The cross-country skiing season in Davos has officially opened on Saturday, 26</w:t>
      </w:r>
      <w:r w:rsidRPr="00474445">
        <w:rPr>
          <w:b/>
          <w:sz w:val="24"/>
          <w:szCs w:val="24"/>
          <w:vertAlign w:val="superscript"/>
          <w:lang w:val="en-GB"/>
        </w:rPr>
        <w:t>th</w:t>
      </w:r>
      <w:r w:rsidRPr="00474445">
        <w:rPr>
          <w:b/>
          <w:sz w:val="24"/>
          <w:szCs w:val="24"/>
          <w:lang w:val="en-GB"/>
        </w:rPr>
        <w:t xml:space="preserve"> October 2019. Davos has done pioneering work on the four-kilometre-long </w:t>
      </w:r>
      <w:proofErr w:type="spellStart"/>
      <w:r w:rsidRPr="00474445">
        <w:rPr>
          <w:b/>
          <w:sz w:val="24"/>
          <w:szCs w:val="24"/>
          <w:lang w:val="en-GB"/>
        </w:rPr>
        <w:t>snowfarming</w:t>
      </w:r>
      <w:proofErr w:type="spellEnd"/>
      <w:r w:rsidRPr="00474445">
        <w:rPr>
          <w:b/>
          <w:sz w:val="24"/>
          <w:szCs w:val="24"/>
          <w:lang w:val="en-GB"/>
        </w:rPr>
        <w:t xml:space="preserve"> trail. Not only athletes from all over the world benefit from the </w:t>
      </w:r>
      <w:proofErr w:type="spellStart"/>
      <w:r w:rsidRPr="00474445">
        <w:rPr>
          <w:b/>
          <w:sz w:val="24"/>
          <w:szCs w:val="24"/>
          <w:lang w:val="en-GB"/>
        </w:rPr>
        <w:t>snowfarming</w:t>
      </w:r>
      <w:proofErr w:type="spellEnd"/>
      <w:r w:rsidRPr="00474445">
        <w:rPr>
          <w:b/>
          <w:sz w:val="24"/>
          <w:szCs w:val="24"/>
          <w:lang w:val="en-GB"/>
        </w:rPr>
        <w:t xml:space="preserve"> project, but also Davos Nordic benefits from the last year snow.</w:t>
      </w:r>
    </w:p>
    <w:p w14:paraId="7B15DB68" w14:textId="77777777" w:rsidR="00892649" w:rsidRPr="00892649" w:rsidRDefault="00892649" w:rsidP="00892649">
      <w:pPr>
        <w:widowControl/>
        <w:ind w:left="-284"/>
        <w:rPr>
          <w:b/>
          <w:sz w:val="24"/>
          <w:szCs w:val="24"/>
          <w:lang w:val="en-GB"/>
        </w:rPr>
      </w:pPr>
    </w:p>
    <w:p w14:paraId="108F2F1A" w14:textId="77777777" w:rsidR="00892649" w:rsidRPr="00892649" w:rsidRDefault="00892649" w:rsidP="00892649">
      <w:pPr>
        <w:widowControl/>
        <w:ind w:left="-284"/>
        <w:rPr>
          <w:sz w:val="24"/>
          <w:szCs w:val="24"/>
          <w:lang w:val="en-GB"/>
        </w:rPr>
      </w:pPr>
      <w:r w:rsidRPr="00892649">
        <w:rPr>
          <w:sz w:val="24"/>
          <w:szCs w:val="24"/>
          <w:lang w:val="en-GB"/>
        </w:rPr>
        <w:t xml:space="preserve">The starting signal for the new cross-country skiing season in Davos was given on the last weekend of October. The four-kilometre-long cross-country trail has long been an ace up the sleeve, </w:t>
      </w:r>
      <w:r>
        <w:rPr>
          <w:sz w:val="24"/>
          <w:szCs w:val="24"/>
          <w:lang w:val="en-GB"/>
        </w:rPr>
        <w:t>for many more than just the</w:t>
      </w:r>
      <w:r w:rsidRPr="00892649">
        <w:rPr>
          <w:sz w:val="24"/>
          <w:szCs w:val="24"/>
          <w:lang w:val="en-GB"/>
        </w:rPr>
        <w:t xml:space="preserve"> Swiss cross-country skiers. National teams from France, Germany, Italy and a few more are taking the long way to Davos to train as early as possible on snow </w:t>
      </w:r>
      <w:r w:rsidR="00F54F31">
        <w:rPr>
          <w:sz w:val="24"/>
          <w:szCs w:val="24"/>
          <w:lang w:val="en-GB"/>
        </w:rPr>
        <w:t>for an optimally</w:t>
      </w:r>
      <w:r w:rsidRPr="00892649">
        <w:rPr>
          <w:sz w:val="24"/>
          <w:szCs w:val="24"/>
          <w:lang w:val="en-GB"/>
        </w:rPr>
        <w:t xml:space="preserve"> prepar</w:t>
      </w:r>
      <w:r w:rsidR="00F54F31">
        <w:rPr>
          <w:sz w:val="24"/>
          <w:szCs w:val="24"/>
          <w:lang w:val="en-GB"/>
        </w:rPr>
        <w:t xml:space="preserve">ation </w:t>
      </w:r>
      <w:r w:rsidRPr="00892649">
        <w:rPr>
          <w:sz w:val="24"/>
          <w:szCs w:val="24"/>
          <w:lang w:val="en-GB"/>
        </w:rPr>
        <w:t xml:space="preserve">for the new World Cup season. All </w:t>
      </w:r>
      <w:r>
        <w:rPr>
          <w:sz w:val="24"/>
          <w:szCs w:val="24"/>
          <w:lang w:val="en-GB"/>
        </w:rPr>
        <w:t>slots</w:t>
      </w:r>
      <w:r w:rsidR="00F54F31">
        <w:rPr>
          <w:sz w:val="24"/>
          <w:szCs w:val="24"/>
          <w:lang w:val="en-GB"/>
        </w:rPr>
        <w:t xml:space="preserve"> available</w:t>
      </w:r>
      <w:r w:rsidRPr="00892649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in</w:t>
      </w:r>
      <w:r w:rsidRPr="00892649">
        <w:rPr>
          <w:sz w:val="24"/>
          <w:szCs w:val="24"/>
          <w:lang w:val="en-GB"/>
        </w:rPr>
        <w:t xml:space="preserve"> October </w:t>
      </w:r>
      <w:r w:rsidR="00F54F31" w:rsidRPr="00892649">
        <w:rPr>
          <w:sz w:val="24"/>
          <w:szCs w:val="24"/>
          <w:lang w:val="en-GB"/>
        </w:rPr>
        <w:t>for the elite runners</w:t>
      </w:r>
      <w:r w:rsidR="00F54F3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 xml:space="preserve">are </w:t>
      </w:r>
      <w:r w:rsidR="00F54F31">
        <w:rPr>
          <w:sz w:val="24"/>
          <w:szCs w:val="24"/>
          <w:lang w:val="en-GB"/>
        </w:rPr>
        <w:t xml:space="preserve">already </w:t>
      </w:r>
      <w:r>
        <w:rPr>
          <w:sz w:val="24"/>
          <w:szCs w:val="24"/>
          <w:lang w:val="en-GB"/>
        </w:rPr>
        <w:t>booke</w:t>
      </w:r>
      <w:r w:rsidR="00F54F31">
        <w:rPr>
          <w:sz w:val="24"/>
          <w:szCs w:val="24"/>
          <w:lang w:val="en-GB"/>
        </w:rPr>
        <w:t>d</w:t>
      </w:r>
      <w:r w:rsidRPr="00892649">
        <w:rPr>
          <w:sz w:val="24"/>
          <w:szCs w:val="24"/>
          <w:lang w:val="en-GB"/>
        </w:rPr>
        <w:t>.</w:t>
      </w:r>
    </w:p>
    <w:p w14:paraId="600EB7E8" w14:textId="77777777" w:rsidR="00892649" w:rsidRPr="00892649" w:rsidRDefault="00892649" w:rsidP="00892649">
      <w:pPr>
        <w:widowControl/>
        <w:ind w:left="-284"/>
        <w:rPr>
          <w:b/>
          <w:sz w:val="24"/>
          <w:szCs w:val="24"/>
          <w:lang w:val="en-GB"/>
        </w:rPr>
      </w:pPr>
    </w:p>
    <w:p w14:paraId="2FB239B7" w14:textId="77777777" w:rsidR="00892649" w:rsidRPr="00892649" w:rsidRDefault="00892649" w:rsidP="00892649">
      <w:pPr>
        <w:widowControl/>
        <w:ind w:left="-284"/>
        <w:rPr>
          <w:b/>
          <w:sz w:val="24"/>
          <w:szCs w:val="24"/>
          <w:lang w:val="en-GB"/>
        </w:rPr>
      </w:pPr>
      <w:r w:rsidRPr="00892649">
        <w:rPr>
          <w:b/>
          <w:sz w:val="24"/>
          <w:szCs w:val="24"/>
          <w:lang w:val="en-GB"/>
        </w:rPr>
        <w:t>The secret weapon for Davos Nordic</w:t>
      </w:r>
    </w:p>
    <w:p w14:paraId="635CF3AD" w14:textId="77777777" w:rsidR="00892649" w:rsidRPr="00892649" w:rsidRDefault="00892649" w:rsidP="00892649">
      <w:pPr>
        <w:widowControl/>
        <w:ind w:left="-284"/>
        <w:rPr>
          <w:sz w:val="24"/>
          <w:szCs w:val="24"/>
          <w:lang w:val="en-GB"/>
        </w:rPr>
      </w:pPr>
      <w:r w:rsidRPr="00892649">
        <w:rPr>
          <w:sz w:val="24"/>
          <w:szCs w:val="24"/>
          <w:lang w:val="en-GB"/>
        </w:rPr>
        <w:t xml:space="preserve">In addition to the attractive training opportunities offered by the </w:t>
      </w:r>
      <w:proofErr w:type="spellStart"/>
      <w:r w:rsidRPr="00892649">
        <w:rPr>
          <w:sz w:val="24"/>
          <w:szCs w:val="24"/>
          <w:lang w:val="en-GB"/>
        </w:rPr>
        <w:t>Snowfarming</w:t>
      </w:r>
      <w:proofErr w:type="spellEnd"/>
      <w:r w:rsidRPr="00892649">
        <w:rPr>
          <w:sz w:val="24"/>
          <w:szCs w:val="24"/>
          <w:lang w:val="en-GB"/>
        </w:rPr>
        <w:t xml:space="preserve"> trail, last year's artificial snow is an important factor for the Cross-Country World Cup in Davos, which is traditionally held early in the World Cup calendar. A large part of the </w:t>
      </w:r>
      <w:proofErr w:type="spellStart"/>
      <w:r w:rsidRPr="00892649">
        <w:rPr>
          <w:sz w:val="24"/>
          <w:szCs w:val="24"/>
          <w:lang w:val="en-GB"/>
        </w:rPr>
        <w:t>Snowfarming</w:t>
      </w:r>
      <w:proofErr w:type="spellEnd"/>
      <w:r w:rsidRPr="00892649">
        <w:rPr>
          <w:sz w:val="24"/>
          <w:szCs w:val="24"/>
          <w:lang w:val="en-GB"/>
        </w:rPr>
        <w:t xml:space="preserve"> trail is </w:t>
      </w:r>
      <w:r w:rsidR="00F54F31">
        <w:rPr>
          <w:sz w:val="24"/>
          <w:szCs w:val="24"/>
          <w:lang w:val="en-GB"/>
        </w:rPr>
        <w:t>part of the</w:t>
      </w:r>
      <w:r w:rsidRPr="00892649">
        <w:rPr>
          <w:sz w:val="24"/>
          <w:szCs w:val="24"/>
          <w:lang w:val="en-GB"/>
        </w:rPr>
        <w:t xml:space="preserve"> cross-country World Cup </w:t>
      </w:r>
      <w:r w:rsidR="00F54F31">
        <w:rPr>
          <w:sz w:val="24"/>
          <w:szCs w:val="24"/>
          <w:lang w:val="en-GB"/>
        </w:rPr>
        <w:t>slope</w:t>
      </w:r>
      <w:r w:rsidRPr="00892649">
        <w:rPr>
          <w:sz w:val="24"/>
          <w:szCs w:val="24"/>
          <w:lang w:val="en-GB"/>
        </w:rPr>
        <w:t>. Due to the warm temperatures in</w:t>
      </w:r>
      <w:r w:rsidR="00F54F31">
        <w:rPr>
          <w:sz w:val="24"/>
          <w:szCs w:val="24"/>
          <w:lang w:val="en-GB"/>
        </w:rPr>
        <w:t xml:space="preserve"> the</w:t>
      </w:r>
      <w:r w:rsidRPr="00892649">
        <w:rPr>
          <w:sz w:val="24"/>
          <w:szCs w:val="24"/>
          <w:lang w:val="en-GB"/>
        </w:rPr>
        <w:t xml:space="preserve"> recent weeks, the October cross-country ski run has been subjected to an endurance test. Four weeks remain until Davos Nordic on 14</w:t>
      </w:r>
      <w:r w:rsidRPr="00F54F31">
        <w:rPr>
          <w:sz w:val="24"/>
          <w:szCs w:val="24"/>
          <w:vertAlign w:val="superscript"/>
          <w:lang w:val="en-GB"/>
        </w:rPr>
        <w:t>th</w:t>
      </w:r>
      <w:r w:rsidR="00F54F31">
        <w:rPr>
          <w:sz w:val="24"/>
          <w:szCs w:val="24"/>
          <w:lang w:val="en-GB"/>
        </w:rPr>
        <w:t xml:space="preserve"> </w:t>
      </w:r>
      <w:r w:rsidRPr="00892649">
        <w:rPr>
          <w:sz w:val="24"/>
          <w:szCs w:val="24"/>
          <w:lang w:val="en-GB"/>
        </w:rPr>
        <w:t>and 15</w:t>
      </w:r>
      <w:r w:rsidRPr="00F54F31">
        <w:rPr>
          <w:sz w:val="24"/>
          <w:szCs w:val="24"/>
          <w:vertAlign w:val="superscript"/>
          <w:lang w:val="en-GB"/>
        </w:rPr>
        <w:t>th</w:t>
      </w:r>
      <w:r w:rsidRPr="00892649">
        <w:rPr>
          <w:sz w:val="24"/>
          <w:szCs w:val="24"/>
          <w:lang w:val="en-GB"/>
        </w:rPr>
        <w:t xml:space="preserve"> December. Although not much white gold has fallen from the sky yet, the organisers are confident that there will be enough snow in the </w:t>
      </w:r>
      <w:proofErr w:type="spellStart"/>
      <w:r w:rsidRPr="00892649">
        <w:rPr>
          <w:sz w:val="24"/>
          <w:szCs w:val="24"/>
          <w:lang w:val="en-GB"/>
        </w:rPr>
        <w:t>Flüelatal</w:t>
      </w:r>
      <w:proofErr w:type="spellEnd"/>
      <w:r w:rsidRPr="00892649">
        <w:rPr>
          <w:sz w:val="24"/>
          <w:szCs w:val="24"/>
          <w:lang w:val="en-GB"/>
        </w:rPr>
        <w:t xml:space="preserve"> for the World Cup weekend. With more than 40 years of experience, there will certainly be </w:t>
      </w:r>
      <w:r w:rsidR="00F54F31">
        <w:rPr>
          <w:sz w:val="24"/>
          <w:szCs w:val="24"/>
          <w:lang w:val="en-GB"/>
        </w:rPr>
        <w:t>ways</w:t>
      </w:r>
      <w:r w:rsidRPr="00892649">
        <w:rPr>
          <w:sz w:val="24"/>
          <w:szCs w:val="24"/>
          <w:lang w:val="en-GB"/>
        </w:rPr>
        <w:t xml:space="preserve"> </w:t>
      </w:r>
      <w:r w:rsidR="00F54F31">
        <w:rPr>
          <w:sz w:val="24"/>
          <w:szCs w:val="24"/>
          <w:lang w:val="en-GB"/>
        </w:rPr>
        <w:t>for a successful</w:t>
      </w:r>
      <w:r w:rsidRPr="00892649">
        <w:rPr>
          <w:sz w:val="24"/>
          <w:szCs w:val="24"/>
          <w:lang w:val="en-GB"/>
        </w:rPr>
        <w:t xml:space="preserve"> World Cup</w:t>
      </w:r>
      <w:r w:rsidR="00F54F31">
        <w:rPr>
          <w:sz w:val="24"/>
          <w:szCs w:val="24"/>
          <w:lang w:val="en-GB"/>
        </w:rPr>
        <w:t xml:space="preserve"> 2019</w:t>
      </w:r>
      <w:r w:rsidRPr="00892649">
        <w:rPr>
          <w:sz w:val="24"/>
          <w:szCs w:val="24"/>
          <w:lang w:val="en-GB"/>
        </w:rPr>
        <w:t>.</w:t>
      </w:r>
    </w:p>
    <w:p w14:paraId="7FFD17A6" w14:textId="77777777" w:rsidR="00892649" w:rsidRPr="00892649" w:rsidRDefault="00892649" w:rsidP="00892649">
      <w:pPr>
        <w:widowControl/>
        <w:ind w:left="-284"/>
        <w:rPr>
          <w:b/>
          <w:sz w:val="24"/>
          <w:szCs w:val="24"/>
          <w:lang w:val="en-GB"/>
        </w:rPr>
      </w:pPr>
    </w:p>
    <w:p w14:paraId="2B813969" w14:textId="77777777" w:rsidR="00892649" w:rsidRPr="00892649" w:rsidRDefault="00BD1385" w:rsidP="00892649">
      <w:pPr>
        <w:widowControl/>
        <w:ind w:left="-284"/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With t</w:t>
      </w:r>
      <w:r w:rsidR="00892649" w:rsidRPr="00892649">
        <w:rPr>
          <w:b/>
          <w:sz w:val="24"/>
          <w:szCs w:val="24"/>
          <w:lang w:val="en-GB"/>
        </w:rPr>
        <w:t xml:space="preserve">icket prices </w:t>
      </w:r>
      <w:r>
        <w:rPr>
          <w:b/>
          <w:sz w:val="24"/>
          <w:szCs w:val="24"/>
          <w:lang w:val="en-GB"/>
        </w:rPr>
        <w:t>support</w:t>
      </w:r>
      <w:r w:rsidR="00892649" w:rsidRPr="00892649">
        <w:rPr>
          <w:b/>
          <w:sz w:val="24"/>
          <w:szCs w:val="24"/>
          <w:lang w:val="en-GB"/>
        </w:rPr>
        <w:t xml:space="preserve"> young talent</w:t>
      </w:r>
      <w:r>
        <w:rPr>
          <w:b/>
          <w:sz w:val="24"/>
          <w:szCs w:val="24"/>
          <w:lang w:val="en-GB"/>
        </w:rPr>
        <w:t>s</w:t>
      </w:r>
    </w:p>
    <w:p w14:paraId="47888AE0" w14:textId="252E5AE8" w:rsidR="00892649" w:rsidRPr="006A23DE" w:rsidRDefault="00892649" w:rsidP="006A23DE">
      <w:pPr>
        <w:widowControl/>
        <w:ind w:left="-284"/>
        <w:rPr>
          <w:sz w:val="24"/>
          <w:szCs w:val="24"/>
          <w:lang w:val="en-GB"/>
        </w:rPr>
      </w:pPr>
      <w:r w:rsidRPr="00892649">
        <w:rPr>
          <w:sz w:val="24"/>
          <w:szCs w:val="24"/>
          <w:lang w:val="en-GB"/>
        </w:rPr>
        <w:t xml:space="preserve">Always on the lookout for improvements, the Davos Nordic OK has given the event grounds a </w:t>
      </w:r>
      <w:bookmarkStart w:id="1" w:name="_GoBack"/>
      <w:bookmarkEnd w:id="1"/>
      <w:r w:rsidRPr="00892649">
        <w:rPr>
          <w:sz w:val="24"/>
          <w:szCs w:val="24"/>
          <w:lang w:val="en-GB"/>
        </w:rPr>
        <w:t xml:space="preserve">facelift. A better view of the big screen for the spectators in the finish area </w:t>
      </w:r>
      <w:r w:rsidR="00F54F31">
        <w:rPr>
          <w:sz w:val="24"/>
          <w:szCs w:val="24"/>
          <w:lang w:val="en-GB"/>
        </w:rPr>
        <w:t>to name</w:t>
      </w:r>
      <w:r w:rsidRPr="00892649">
        <w:rPr>
          <w:sz w:val="24"/>
          <w:szCs w:val="24"/>
          <w:lang w:val="en-GB"/>
        </w:rPr>
        <w:t xml:space="preserve"> one of the </w:t>
      </w:r>
      <w:r w:rsidR="00F54F31">
        <w:rPr>
          <w:sz w:val="24"/>
          <w:szCs w:val="24"/>
          <w:lang w:val="en-GB"/>
        </w:rPr>
        <w:t xml:space="preserve">different </w:t>
      </w:r>
      <w:r w:rsidRPr="00892649">
        <w:rPr>
          <w:sz w:val="24"/>
          <w:szCs w:val="24"/>
          <w:lang w:val="en-GB"/>
        </w:rPr>
        <w:t xml:space="preserve">innovations. For the first time, the Dario Cologna Fun </w:t>
      </w:r>
      <w:proofErr w:type="spellStart"/>
      <w:r w:rsidRPr="00892649">
        <w:rPr>
          <w:sz w:val="24"/>
          <w:szCs w:val="24"/>
          <w:lang w:val="en-GB"/>
        </w:rPr>
        <w:t>Parcours</w:t>
      </w:r>
      <w:proofErr w:type="spellEnd"/>
      <w:r w:rsidRPr="00892649">
        <w:rPr>
          <w:sz w:val="24"/>
          <w:szCs w:val="24"/>
          <w:lang w:val="en-GB"/>
        </w:rPr>
        <w:t xml:space="preserve"> offers the opportunity to use rental equipment and </w:t>
      </w:r>
      <w:r w:rsidR="00E22F5E">
        <w:rPr>
          <w:sz w:val="24"/>
          <w:szCs w:val="24"/>
          <w:lang w:val="en-GB"/>
        </w:rPr>
        <w:t xml:space="preserve">go on a </w:t>
      </w:r>
      <w:r w:rsidRPr="00892649">
        <w:rPr>
          <w:sz w:val="24"/>
          <w:szCs w:val="24"/>
          <w:lang w:val="en-GB"/>
        </w:rPr>
        <w:t xml:space="preserve">cross-country course free of charge. </w:t>
      </w:r>
      <w:r w:rsidR="00F07F72">
        <w:rPr>
          <w:sz w:val="24"/>
          <w:szCs w:val="24"/>
          <w:lang w:val="en-GB"/>
        </w:rPr>
        <w:t xml:space="preserve">Everyone is welcome </w:t>
      </w:r>
      <w:r w:rsidR="00BD1385">
        <w:rPr>
          <w:sz w:val="24"/>
          <w:szCs w:val="24"/>
          <w:lang w:val="en-GB"/>
        </w:rPr>
        <w:t>to try the</w:t>
      </w:r>
      <w:r w:rsidRPr="00892649">
        <w:rPr>
          <w:sz w:val="24"/>
          <w:szCs w:val="24"/>
          <w:lang w:val="en-GB"/>
        </w:rPr>
        <w:t xml:space="preserve"> first steps on cross-country skis. </w:t>
      </w:r>
      <w:r w:rsidR="00BD1385">
        <w:rPr>
          <w:sz w:val="24"/>
          <w:szCs w:val="24"/>
          <w:lang w:val="en-GB"/>
        </w:rPr>
        <w:t>This year</w:t>
      </w:r>
      <w:r w:rsidRPr="00892649">
        <w:rPr>
          <w:sz w:val="24"/>
          <w:szCs w:val="24"/>
          <w:lang w:val="en-GB"/>
        </w:rPr>
        <w:t xml:space="preserve"> a ticket price</w:t>
      </w:r>
      <w:r w:rsidR="00BD1385">
        <w:rPr>
          <w:sz w:val="24"/>
          <w:szCs w:val="24"/>
          <w:lang w:val="en-GB"/>
        </w:rPr>
        <w:t xml:space="preserve"> of CHF 10.00</w:t>
      </w:r>
      <w:r w:rsidRPr="00892649">
        <w:rPr>
          <w:sz w:val="24"/>
          <w:szCs w:val="24"/>
          <w:lang w:val="en-GB"/>
        </w:rPr>
        <w:t xml:space="preserve"> for the Davos Nordic </w:t>
      </w:r>
      <w:r w:rsidR="00BD1385">
        <w:rPr>
          <w:sz w:val="24"/>
          <w:szCs w:val="24"/>
          <w:lang w:val="en-GB"/>
        </w:rPr>
        <w:t xml:space="preserve">finish </w:t>
      </w:r>
      <w:r w:rsidRPr="00892649">
        <w:rPr>
          <w:sz w:val="24"/>
          <w:szCs w:val="24"/>
          <w:lang w:val="en-GB"/>
        </w:rPr>
        <w:t xml:space="preserve">area will be introduced. </w:t>
      </w:r>
      <w:r w:rsidR="00BD1385">
        <w:rPr>
          <w:sz w:val="24"/>
          <w:szCs w:val="24"/>
          <w:lang w:val="en-GB"/>
        </w:rPr>
        <w:t>With little contribution s</w:t>
      </w:r>
      <w:r w:rsidRPr="00892649">
        <w:rPr>
          <w:sz w:val="24"/>
          <w:szCs w:val="24"/>
          <w:lang w:val="en-GB"/>
        </w:rPr>
        <w:t xml:space="preserve">pectators will be part of the cross-country skiing spectacle on the </w:t>
      </w:r>
      <w:proofErr w:type="spellStart"/>
      <w:r w:rsidRPr="00892649">
        <w:rPr>
          <w:sz w:val="24"/>
          <w:szCs w:val="24"/>
          <w:lang w:val="en-GB"/>
        </w:rPr>
        <w:t>Bünda</w:t>
      </w:r>
      <w:proofErr w:type="spellEnd"/>
      <w:r w:rsidRPr="00892649">
        <w:rPr>
          <w:sz w:val="24"/>
          <w:szCs w:val="24"/>
          <w:lang w:val="en-GB"/>
        </w:rPr>
        <w:t xml:space="preserve">; children up to the age of 16 will of course continue to be free of charge. With the Davos Nordic Park and the </w:t>
      </w:r>
      <w:proofErr w:type="spellStart"/>
      <w:r w:rsidRPr="00892649">
        <w:rPr>
          <w:sz w:val="24"/>
          <w:szCs w:val="24"/>
          <w:lang w:val="en-GB"/>
        </w:rPr>
        <w:t>Daehlie</w:t>
      </w:r>
      <w:proofErr w:type="spellEnd"/>
      <w:r w:rsidRPr="00892649">
        <w:rPr>
          <w:sz w:val="24"/>
          <w:szCs w:val="24"/>
          <w:lang w:val="en-GB"/>
        </w:rPr>
        <w:t xml:space="preserve"> Kids event as well as the Dario Cologna Fun </w:t>
      </w:r>
      <w:proofErr w:type="spellStart"/>
      <w:r w:rsidRPr="00892649">
        <w:rPr>
          <w:sz w:val="24"/>
          <w:szCs w:val="24"/>
          <w:lang w:val="en-GB"/>
        </w:rPr>
        <w:t>Parcours</w:t>
      </w:r>
      <w:proofErr w:type="spellEnd"/>
      <w:r w:rsidRPr="00892649">
        <w:rPr>
          <w:sz w:val="24"/>
          <w:szCs w:val="24"/>
          <w:lang w:val="en-GB"/>
        </w:rPr>
        <w:t>, Davos Nordic is consciously committed to young cross-country skiers, which is why CHF 2.00 per ticket sold is invested in projects to promote young talent</w:t>
      </w:r>
      <w:r w:rsidR="00BD1385">
        <w:rPr>
          <w:sz w:val="24"/>
          <w:szCs w:val="24"/>
          <w:lang w:val="en-GB"/>
        </w:rPr>
        <w:t>s</w:t>
      </w:r>
      <w:r w:rsidRPr="00892649">
        <w:rPr>
          <w:sz w:val="24"/>
          <w:szCs w:val="24"/>
          <w:lang w:val="en-GB"/>
        </w:rPr>
        <w:t>.</w:t>
      </w:r>
    </w:p>
    <w:p w14:paraId="5C44995A" w14:textId="77777777" w:rsidR="003B32CB" w:rsidRPr="003B32CB" w:rsidRDefault="00593934" w:rsidP="003B32CB">
      <w:pPr>
        <w:widowControl/>
        <w:ind w:left="-284"/>
        <w:rPr>
          <w:rFonts w:cs="Calibri"/>
          <w:color w:val="000000"/>
          <w:lang w:val="en-GB"/>
        </w:rPr>
      </w:pPr>
      <w:r w:rsidRPr="00BD1385">
        <w:rPr>
          <w:lang w:val="en-GB"/>
        </w:rPr>
        <w:br w:type="page"/>
      </w:r>
      <w:r w:rsidR="00F76362">
        <w:rPr>
          <w:rFonts w:cs="Calibri"/>
          <w:color w:val="000000"/>
          <w:lang w:val="en-GB"/>
        </w:rPr>
        <w:lastRenderedPageBreak/>
        <w:t>Below t</w:t>
      </w:r>
      <w:r w:rsidR="003B32CB" w:rsidRPr="003B32CB">
        <w:rPr>
          <w:rFonts w:cs="Calibri"/>
          <w:color w:val="000000"/>
          <w:lang w:val="en-GB"/>
        </w:rPr>
        <w:t>he program:</w:t>
      </w:r>
    </w:p>
    <w:p w14:paraId="4EBBF3B3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</w:p>
    <w:p w14:paraId="1B810A59" w14:textId="77777777" w:rsidR="003B32CB" w:rsidRPr="00F76362" w:rsidRDefault="003B32CB" w:rsidP="003B32CB">
      <w:pPr>
        <w:widowControl/>
        <w:ind w:left="-284"/>
        <w:rPr>
          <w:rFonts w:cs="Calibri"/>
          <w:b/>
          <w:color w:val="000000"/>
          <w:lang w:val="en-GB"/>
        </w:rPr>
      </w:pPr>
      <w:r w:rsidRPr="00F76362">
        <w:rPr>
          <w:rFonts w:cs="Calibri"/>
          <w:b/>
          <w:color w:val="000000"/>
          <w:lang w:val="en-GB"/>
        </w:rPr>
        <w:t>Friday, 13</w:t>
      </w:r>
      <w:r w:rsidR="00F76362">
        <w:rPr>
          <w:rFonts w:cs="Calibri"/>
          <w:b/>
          <w:color w:val="000000"/>
          <w:vertAlign w:val="superscript"/>
          <w:lang w:val="en-GB"/>
        </w:rPr>
        <w:t>th</w:t>
      </w:r>
      <w:r w:rsidR="00F76362">
        <w:rPr>
          <w:rFonts w:cs="Calibri"/>
          <w:b/>
          <w:color w:val="000000"/>
          <w:lang w:val="en-GB"/>
        </w:rPr>
        <w:t xml:space="preserve"> </w:t>
      </w:r>
      <w:r w:rsidRPr="00F76362">
        <w:rPr>
          <w:rFonts w:cs="Calibri"/>
          <w:b/>
          <w:color w:val="000000"/>
          <w:lang w:val="en-GB"/>
        </w:rPr>
        <w:t>December 2019</w:t>
      </w:r>
    </w:p>
    <w:p w14:paraId="4076B686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18:15 Athletes presentation at the Christmas Market</w:t>
      </w:r>
    </w:p>
    <w:p w14:paraId="25450361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</w:p>
    <w:p w14:paraId="639F6BC4" w14:textId="77777777" w:rsidR="003B32CB" w:rsidRPr="00F76362" w:rsidRDefault="003B32CB" w:rsidP="003B32CB">
      <w:pPr>
        <w:widowControl/>
        <w:ind w:left="-284"/>
        <w:rPr>
          <w:rFonts w:cs="Calibri"/>
          <w:b/>
          <w:color w:val="000000"/>
          <w:lang w:val="en-GB"/>
        </w:rPr>
      </w:pPr>
      <w:r w:rsidRPr="00F76362">
        <w:rPr>
          <w:rFonts w:cs="Calibri"/>
          <w:b/>
          <w:color w:val="000000"/>
          <w:lang w:val="en-GB"/>
        </w:rPr>
        <w:t>Saturday 14</w:t>
      </w:r>
      <w:r w:rsidR="00F76362" w:rsidRPr="00F76362">
        <w:rPr>
          <w:rFonts w:cs="Calibri"/>
          <w:b/>
          <w:color w:val="000000"/>
          <w:vertAlign w:val="superscript"/>
          <w:lang w:val="en-GB"/>
        </w:rPr>
        <w:t>th</w:t>
      </w:r>
      <w:r w:rsidR="00F76362">
        <w:rPr>
          <w:rFonts w:cs="Calibri"/>
          <w:b/>
          <w:color w:val="000000"/>
          <w:lang w:val="en-GB"/>
        </w:rPr>
        <w:t xml:space="preserve"> </w:t>
      </w:r>
      <w:r w:rsidRPr="00F76362">
        <w:rPr>
          <w:rFonts w:cs="Calibri"/>
          <w:b/>
          <w:color w:val="000000"/>
          <w:lang w:val="en-GB"/>
        </w:rPr>
        <w:t>December 2019</w:t>
      </w:r>
    </w:p>
    <w:p w14:paraId="75F61BA3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11:30 Sprint Women &amp; Men Prologue - free technique</w:t>
      </w:r>
    </w:p>
    <w:p w14:paraId="7D8F2975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14:00 Sprint Women &amp; Men Finals</w:t>
      </w:r>
    </w:p>
    <w:p w14:paraId="78366769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 xml:space="preserve">afterwards press conference school building </w:t>
      </w:r>
      <w:proofErr w:type="spellStart"/>
      <w:r w:rsidRPr="003B32CB">
        <w:rPr>
          <w:rFonts w:cs="Calibri"/>
          <w:color w:val="000000"/>
          <w:lang w:val="en-GB"/>
        </w:rPr>
        <w:t>Bünda</w:t>
      </w:r>
      <w:proofErr w:type="spellEnd"/>
    </w:p>
    <w:p w14:paraId="5A2A155D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18:15 Athletes presentation at the Christmas Market</w:t>
      </w:r>
    </w:p>
    <w:p w14:paraId="1B82721F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 xml:space="preserve"> </w:t>
      </w:r>
    </w:p>
    <w:p w14:paraId="7660C0DC" w14:textId="77777777" w:rsidR="003B32CB" w:rsidRPr="00F76362" w:rsidRDefault="003B32CB" w:rsidP="003B32CB">
      <w:pPr>
        <w:widowControl/>
        <w:ind w:left="-284"/>
        <w:rPr>
          <w:rFonts w:cs="Calibri"/>
          <w:b/>
          <w:color w:val="000000"/>
          <w:lang w:val="en-GB"/>
        </w:rPr>
      </w:pPr>
      <w:r w:rsidRPr="00F76362">
        <w:rPr>
          <w:rFonts w:cs="Calibri"/>
          <w:b/>
          <w:color w:val="000000"/>
          <w:lang w:val="en-GB"/>
        </w:rPr>
        <w:t>Sunday 15</w:t>
      </w:r>
      <w:r w:rsidR="00F76362" w:rsidRPr="00F76362">
        <w:rPr>
          <w:rFonts w:cs="Calibri"/>
          <w:b/>
          <w:color w:val="000000"/>
          <w:vertAlign w:val="superscript"/>
          <w:lang w:val="en-GB"/>
        </w:rPr>
        <w:t>th</w:t>
      </w:r>
      <w:r w:rsidRPr="00F76362">
        <w:rPr>
          <w:rFonts w:cs="Calibri"/>
          <w:b/>
          <w:color w:val="000000"/>
          <w:lang w:val="en-GB"/>
        </w:rPr>
        <w:t xml:space="preserve"> December 2019</w:t>
      </w:r>
    </w:p>
    <w:p w14:paraId="78D3C190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10:45 Single start women 10km free technique</w:t>
      </w:r>
    </w:p>
    <w:p w14:paraId="6EB5A513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 xml:space="preserve">12:30 19. </w:t>
      </w:r>
      <w:proofErr w:type="spellStart"/>
      <w:r w:rsidRPr="003B32CB">
        <w:rPr>
          <w:rFonts w:cs="Calibri"/>
          <w:color w:val="000000"/>
          <w:lang w:val="en-GB"/>
        </w:rPr>
        <w:t>Daehlie</w:t>
      </w:r>
      <w:proofErr w:type="spellEnd"/>
      <w:r w:rsidRPr="003B32CB">
        <w:rPr>
          <w:rFonts w:cs="Calibri"/>
          <w:color w:val="000000"/>
          <w:lang w:val="en-GB"/>
        </w:rPr>
        <w:t xml:space="preserve"> Kids Event</w:t>
      </w:r>
    </w:p>
    <w:p w14:paraId="498ABC2B" w14:textId="77777777" w:rsidR="003B32CB" w:rsidRPr="003B32CB" w:rsidRDefault="003B32CB" w:rsidP="003B32CB">
      <w:pPr>
        <w:widowControl/>
        <w:ind w:left="-284"/>
        <w:rPr>
          <w:rFonts w:cs="Calibri"/>
          <w:color w:val="000000"/>
          <w:lang w:val="en-GB"/>
        </w:rPr>
      </w:pPr>
      <w:r w:rsidRPr="003B32CB">
        <w:rPr>
          <w:rFonts w:cs="Calibri"/>
          <w:color w:val="000000"/>
          <w:lang w:val="en-GB"/>
        </w:rPr>
        <w:t>14:55 Single start men 15km free technique</w:t>
      </w:r>
    </w:p>
    <w:p w14:paraId="6A61979C" w14:textId="77777777" w:rsidR="00F76362" w:rsidRDefault="00F76362" w:rsidP="00BD1385">
      <w:pPr>
        <w:spacing w:line="300" w:lineRule="exact"/>
        <w:ind w:left="-284"/>
        <w:jc w:val="both"/>
        <w:rPr>
          <w:rFonts w:cs="Calibri"/>
          <w:color w:val="000000"/>
          <w:lang w:val="en-GB"/>
        </w:rPr>
      </w:pPr>
    </w:p>
    <w:p w14:paraId="3D021B48" w14:textId="77777777" w:rsidR="00BD1385" w:rsidRPr="00BD1385" w:rsidRDefault="00BD1385" w:rsidP="00BD1385">
      <w:pPr>
        <w:spacing w:line="300" w:lineRule="exact"/>
        <w:ind w:left="-284"/>
        <w:jc w:val="both"/>
        <w:rPr>
          <w:b/>
          <w:lang w:val="en-GB"/>
        </w:rPr>
      </w:pPr>
      <w:r w:rsidRPr="00BD1385">
        <w:rPr>
          <w:b/>
          <w:lang w:val="en-GB"/>
        </w:rPr>
        <w:t>Short Portrait Davos Nordic</w:t>
      </w:r>
    </w:p>
    <w:p w14:paraId="14DD6A4E" w14:textId="77777777" w:rsidR="00B07147" w:rsidRPr="00BD1385" w:rsidRDefault="00BD1385" w:rsidP="00BD1385">
      <w:pPr>
        <w:spacing w:line="300" w:lineRule="exact"/>
        <w:ind w:left="-284"/>
        <w:jc w:val="both"/>
        <w:rPr>
          <w:lang w:val="en-GB"/>
        </w:rPr>
      </w:pPr>
      <w:r w:rsidRPr="00BD1385">
        <w:rPr>
          <w:lang w:val="en-GB"/>
        </w:rPr>
        <w:t>Already for the 46</w:t>
      </w:r>
      <w:r w:rsidRPr="00F76362">
        <w:rPr>
          <w:lang w:val="en-GB"/>
        </w:rPr>
        <w:t>th</w:t>
      </w:r>
      <w:r>
        <w:rPr>
          <w:lang w:val="en-GB"/>
        </w:rPr>
        <w:t xml:space="preserve"> </w:t>
      </w:r>
      <w:r w:rsidRPr="00BD1385">
        <w:rPr>
          <w:lang w:val="en-GB"/>
        </w:rPr>
        <w:t xml:space="preserve">time the cross-country skiing world elite meets for the traditional cross-country skiing World Cup in Davos. </w:t>
      </w:r>
      <w:r>
        <w:rPr>
          <w:lang w:val="en-GB"/>
        </w:rPr>
        <w:t>Approximately</w:t>
      </w:r>
      <w:r w:rsidRPr="00BD1385">
        <w:rPr>
          <w:lang w:val="en-GB"/>
        </w:rPr>
        <w:t xml:space="preserve"> 250 athletes from 30 nations will compete for valuable World Cup points. The attractive supporting programme and the spectators on site will create a </w:t>
      </w:r>
      <w:proofErr w:type="spellStart"/>
      <w:r w:rsidRPr="00BD1385">
        <w:rPr>
          <w:lang w:val="en-GB"/>
        </w:rPr>
        <w:t>breathtaking</w:t>
      </w:r>
      <w:proofErr w:type="spellEnd"/>
      <w:r w:rsidRPr="00BD1385">
        <w:rPr>
          <w:lang w:val="en-GB"/>
        </w:rPr>
        <w:t xml:space="preserve"> atmosphere in the stadium.</w:t>
      </w:r>
    </w:p>
    <w:p w14:paraId="0D440150" w14:textId="77777777" w:rsidR="00BD1385" w:rsidRDefault="00BD1385" w:rsidP="00BD1385">
      <w:pPr>
        <w:ind w:left="-284"/>
        <w:rPr>
          <w:b/>
          <w:lang w:val="en-GB"/>
        </w:rPr>
      </w:pPr>
    </w:p>
    <w:p w14:paraId="04F31EC7" w14:textId="77777777" w:rsidR="00BD1385" w:rsidRPr="00BD1385" w:rsidRDefault="00BD1385" w:rsidP="00BD1385">
      <w:pPr>
        <w:ind w:left="-284"/>
        <w:rPr>
          <w:b/>
          <w:lang w:val="en-GB"/>
        </w:rPr>
      </w:pPr>
      <w:r w:rsidRPr="00BD1385">
        <w:rPr>
          <w:b/>
          <w:lang w:val="en-GB"/>
        </w:rPr>
        <w:t xml:space="preserve">Short Portrait </w:t>
      </w:r>
      <w:proofErr w:type="spellStart"/>
      <w:r w:rsidRPr="00BD1385">
        <w:rPr>
          <w:b/>
          <w:lang w:val="en-GB"/>
        </w:rPr>
        <w:t>Snowfarming</w:t>
      </w:r>
      <w:proofErr w:type="spellEnd"/>
    </w:p>
    <w:p w14:paraId="7DF05B0E" w14:textId="77777777" w:rsidR="00B07147" w:rsidRPr="00BD1385" w:rsidRDefault="00BD1385" w:rsidP="00BD1385">
      <w:pPr>
        <w:ind w:left="-284"/>
        <w:rPr>
          <w:lang w:val="en-GB"/>
        </w:rPr>
      </w:pPr>
      <w:proofErr w:type="spellStart"/>
      <w:r w:rsidRPr="00BD1385">
        <w:rPr>
          <w:lang w:val="en-GB"/>
        </w:rPr>
        <w:t>Snowfarming</w:t>
      </w:r>
      <w:proofErr w:type="spellEnd"/>
      <w:r w:rsidRPr="00BD1385">
        <w:rPr>
          <w:lang w:val="en-GB"/>
        </w:rPr>
        <w:t xml:space="preserve"> is part of snow management</w:t>
      </w:r>
      <w:r>
        <w:rPr>
          <w:lang w:val="en-GB"/>
        </w:rPr>
        <w:t xml:space="preserve"> in Davos. Since 2008 a</w:t>
      </w:r>
      <w:r w:rsidRPr="00BD1385">
        <w:rPr>
          <w:lang w:val="en-GB"/>
        </w:rPr>
        <w:t xml:space="preserve"> 20,000 cubic metre heap of snow has been covered with sawdust</w:t>
      </w:r>
      <w:r>
        <w:rPr>
          <w:lang w:val="en-GB"/>
        </w:rPr>
        <w:t xml:space="preserve"> in spring</w:t>
      </w:r>
      <w:r w:rsidRPr="00BD1385">
        <w:rPr>
          <w:lang w:val="en-GB"/>
        </w:rPr>
        <w:t xml:space="preserve">. This snow is used in autumn to prepare a four-kilometre-long cross-country ski trail. Covering the track will preserve about 70-80% of the snow volume. </w:t>
      </w:r>
      <w:r>
        <w:rPr>
          <w:lang w:val="en-GB"/>
        </w:rPr>
        <w:t>The procedure</w:t>
      </w:r>
      <w:r w:rsidRPr="00BD1385">
        <w:rPr>
          <w:lang w:val="en-GB"/>
        </w:rPr>
        <w:t xml:space="preserve"> guarantees an early start to the </w:t>
      </w:r>
      <w:r>
        <w:rPr>
          <w:lang w:val="en-GB"/>
        </w:rPr>
        <w:t xml:space="preserve">cross—country </w:t>
      </w:r>
      <w:r w:rsidRPr="00BD1385">
        <w:rPr>
          <w:lang w:val="en-GB"/>
        </w:rPr>
        <w:t>season regardless of the temperatures in autumn.</w:t>
      </w:r>
    </w:p>
    <w:p w14:paraId="08E23315" w14:textId="77777777" w:rsidR="005A6A04" w:rsidRPr="00BD1385" w:rsidRDefault="005A6A04" w:rsidP="005A6A04">
      <w:pPr>
        <w:ind w:left="-284"/>
        <w:rPr>
          <w:rFonts w:cs="Arial"/>
          <w:b/>
          <w:lang w:val="en-GB"/>
        </w:rPr>
      </w:pPr>
    </w:p>
    <w:p w14:paraId="68CE5E01" w14:textId="77777777" w:rsidR="00F65F2E" w:rsidRPr="00BD1385" w:rsidRDefault="00F65F2E" w:rsidP="00404E0B">
      <w:pPr>
        <w:spacing w:after="100" w:line="276" w:lineRule="auto"/>
        <w:ind w:left="-284" w:right="-1"/>
        <w:rPr>
          <w:rFonts w:cs="Arial"/>
          <w:b/>
          <w:lang w:val="en-GB"/>
        </w:rPr>
        <w:sectPr w:rsidR="00F65F2E" w:rsidRPr="00BD1385" w:rsidSect="00593934">
          <w:headerReference w:type="default" r:id="rId8"/>
          <w:pgSz w:w="11906" w:h="16838" w:code="9"/>
          <w:pgMar w:top="3119" w:right="1134" w:bottom="1996" w:left="1418" w:header="567" w:footer="284" w:gutter="0"/>
          <w:cols w:space="708"/>
          <w:docGrid w:linePitch="360"/>
        </w:sectPr>
      </w:pPr>
    </w:p>
    <w:p w14:paraId="4FF9411A" w14:textId="77777777" w:rsidR="00912151" w:rsidRPr="00454067" w:rsidRDefault="00A93B6B" w:rsidP="00F65F2E">
      <w:pPr>
        <w:ind w:left="-284" w:right="-1"/>
        <w:rPr>
          <w:rFonts w:cs="Arial"/>
          <w:b/>
          <w:lang w:val="fr-CH"/>
        </w:rPr>
      </w:pPr>
      <w:r w:rsidRPr="00454067">
        <w:rPr>
          <w:rFonts w:cs="Arial"/>
          <w:b/>
          <w:lang w:val="fr-CH"/>
        </w:rPr>
        <w:t>Contact</w:t>
      </w:r>
    </w:p>
    <w:p w14:paraId="28435C23" w14:textId="77777777" w:rsidR="00912151" w:rsidRPr="008D6F54" w:rsidRDefault="00912151" w:rsidP="00404E0B">
      <w:pPr>
        <w:ind w:left="-284" w:right="-1"/>
        <w:rPr>
          <w:rFonts w:cs="Arial"/>
        </w:rPr>
      </w:pPr>
      <w:r>
        <w:rPr>
          <w:rFonts w:cs="Arial"/>
        </w:rPr>
        <w:t>Fabio Lechner</w:t>
      </w:r>
    </w:p>
    <w:p w14:paraId="3B326E73" w14:textId="77777777" w:rsidR="00912151" w:rsidRDefault="00BD1385" w:rsidP="00404E0B">
      <w:pPr>
        <w:ind w:left="-284" w:right="-1"/>
        <w:rPr>
          <w:rFonts w:cs="Arial"/>
        </w:rPr>
      </w:pPr>
      <w:r>
        <w:rPr>
          <w:rFonts w:cs="Arial"/>
        </w:rPr>
        <w:t>Media</w:t>
      </w:r>
      <w:r w:rsidR="00912151" w:rsidRPr="008D6F54">
        <w:rPr>
          <w:rFonts w:cs="Arial"/>
        </w:rPr>
        <w:t xml:space="preserve"> Davos Nordic, Davos Klosters</w:t>
      </w:r>
    </w:p>
    <w:p w14:paraId="18C41369" w14:textId="77777777" w:rsidR="00912151" w:rsidRDefault="00912151" w:rsidP="00404E0B">
      <w:pPr>
        <w:ind w:left="-284" w:right="-1"/>
        <w:rPr>
          <w:b/>
          <w:bCs/>
          <w:lang w:eastAsia="de-CH"/>
        </w:rPr>
      </w:pPr>
      <w:r w:rsidRPr="006746DE">
        <w:rPr>
          <w:lang w:eastAsia="de-CH"/>
        </w:rPr>
        <w:t>Talstrasse 41, CH-7270 Davos (Schweiz)</w:t>
      </w:r>
      <w:r w:rsidRPr="008D6F54">
        <w:rPr>
          <w:rFonts w:cs="Arial"/>
        </w:rPr>
        <w:br/>
        <w:t>+41</w:t>
      </w:r>
      <w:r>
        <w:rPr>
          <w:rFonts w:cs="Arial"/>
        </w:rPr>
        <w:t xml:space="preserve"> </w:t>
      </w:r>
      <w:r w:rsidRPr="008D6F54">
        <w:rPr>
          <w:rFonts w:cs="Arial"/>
        </w:rPr>
        <w:t>81 415 21 18</w:t>
      </w:r>
      <w:r w:rsidRPr="008D6F54">
        <w:rPr>
          <w:rFonts w:cs="Arial"/>
        </w:rPr>
        <w:br/>
      </w:r>
      <w:hyperlink r:id="rId9" w:history="1">
        <w:r w:rsidRPr="00833C02">
          <w:rPr>
            <w:rStyle w:val="Hyperlink"/>
            <w:rFonts w:cs="Arial"/>
          </w:rPr>
          <w:t>fabio.lechner@davos.ch</w:t>
        </w:r>
      </w:hyperlink>
      <w:r w:rsidRPr="008D6F54">
        <w:rPr>
          <w:rFonts w:cs="Arial"/>
        </w:rPr>
        <w:t xml:space="preserve"> / </w:t>
      </w:r>
      <w:hyperlink r:id="rId10" w:history="1">
        <w:r w:rsidRPr="008D6F54">
          <w:rPr>
            <w:rStyle w:val="Hyperlink"/>
            <w:rFonts w:cs="Arial"/>
          </w:rPr>
          <w:t>davosnordic@davos.ch</w:t>
        </w:r>
      </w:hyperlink>
      <w:r>
        <w:rPr>
          <w:rFonts w:cs="Arial"/>
        </w:rPr>
        <w:br/>
      </w:r>
    </w:p>
    <w:p w14:paraId="3529709F" w14:textId="77777777" w:rsidR="00F65F2E" w:rsidRPr="006746DE" w:rsidRDefault="00F65F2E" w:rsidP="00404E0B">
      <w:pPr>
        <w:ind w:left="-284" w:right="-1"/>
        <w:rPr>
          <w:b/>
          <w:bCs/>
          <w:lang w:eastAsia="de-CH"/>
        </w:rPr>
      </w:pPr>
    </w:p>
    <w:p w14:paraId="11D25690" w14:textId="77777777" w:rsidR="00912151" w:rsidRPr="00892649" w:rsidRDefault="00912151" w:rsidP="00F65F2E">
      <w:pPr>
        <w:ind w:left="-284"/>
        <w:rPr>
          <w:lang w:val="en-GB" w:eastAsia="de-CH"/>
        </w:rPr>
      </w:pPr>
      <w:r w:rsidRPr="00892649">
        <w:rPr>
          <w:lang w:val="en-GB" w:eastAsia="de-CH"/>
        </w:rPr>
        <w:t>Britta Wild</w:t>
      </w:r>
    </w:p>
    <w:p w14:paraId="4D4F7AC6" w14:textId="77777777" w:rsidR="00912151" w:rsidRPr="00892649" w:rsidRDefault="00912151" w:rsidP="00404E0B">
      <w:pPr>
        <w:ind w:left="-284"/>
        <w:rPr>
          <w:b/>
          <w:bCs/>
          <w:lang w:val="en-GB" w:eastAsia="de-CH"/>
        </w:rPr>
      </w:pPr>
      <w:r w:rsidRPr="00892649">
        <w:rPr>
          <w:lang w:val="en-GB" w:eastAsia="de-CH"/>
        </w:rPr>
        <w:t xml:space="preserve">Head-Office </w:t>
      </w:r>
      <w:r w:rsidRPr="00892649">
        <w:rPr>
          <w:bCs/>
          <w:lang w:val="en-GB" w:eastAsia="de-CH"/>
        </w:rPr>
        <w:t>Davos Nordic, Davos Klosters</w:t>
      </w:r>
    </w:p>
    <w:p w14:paraId="7D25DB10" w14:textId="77777777"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Talstrasse 41, CH-7270 Davos (Schweiz)</w:t>
      </w:r>
    </w:p>
    <w:p w14:paraId="3051EC8D" w14:textId="77777777" w:rsidR="00912151" w:rsidRPr="006746DE" w:rsidRDefault="00912151" w:rsidP="00404E0B">
      <w:pPr>
        <w:ind w:left="-284"/>
        <w:rPr>
          <w:lang w:eastAsia="de-CH"/>
        </w:rPr>
      </w:pPr>
      <w:r w:rsidRPr="006746DE">
        <w:rPr>
          <w:lang w:eastAsia="de-CH"/>
        </w:rPr>
        <w:t>Tel. +41 (0)81 415 21 56</w:t>
      </w:r>
    </w:p>
    <w:p w14:paraId="51EC9AE3" w14:textId="77777777" w:rsidR="00912151" w:rsidRDefault="00A97199" w:rsidP="00404E0B">
      <w:pPr>
        <w:ind w:left="-284"/>
        <w:rPr>
          <w:lang w:eastAsia="de-CH"/>
        </w:rPr>
      </w:pPr>
      <w:hyperlink r:id="rId11" w:history="1">
        <w:r w:rsidR="0073147C">
          <w:rPr>
            <w:rStyle w:val="Hyperlink"/>
            <w:lang w:eastAsia="de-CH"/>
          </w:rPr>
          <w:t>b</w:t>
        </w:r>
        <w:r w:rsidR="0073147C" w:rsidRPr="005F65B4">
          <w:rPr>
            <w:rStyle w:val="Hyperlink"/>
            <w:lang w:eastAsia="de-CH"/>
          </w:rPr>
          <w:t>ritta.wild@davos.ch</w:t>
        </w:r>
      </w:hyperlink>
      <w:r w:rsidR="00912151">
        <w:rPr>
          <w:lang w:eastAsia="de-CH"/>
        </w:rPr>
        <w:t xml:space="preserve"> / </w:t>
      </w:r>
      <w:hyperlink r:id="rId12" w:history="1">
        <w:r w:rsidR="00912151" w:rsidRPr="006746DE">
          <w:rPr>
            <w:rStyle w:val="Hyperlink"/>
          </w:rPr>
          <w:t>davosnordic@davos.ch</w:t>
        </w:r>
      </w:hyperlink>
      <w:r w:rsidR="00912151" w:rsidRPr="006746DE">
        <w:rPr>
          <w:lang w:eastAsia="de-CH"/>
        </w:rPr>
        <w:t xml:space="preserve">  </w:t>
      </w:r>
    </w:p>
    <w:p w14:paraId="7CFEE31C" w14:textId="77777777" w:rsidR="00F65F2E" w:rsidRDefault="00F65F2E" w:rsidP="00404E0B">
      <w:pPr>
        <w:ind w:left="-284"/>
        <w:rPr>
          <w:lang w:eastAsia="de-CH"/>
        </w:rPr>
        <w:sectPr w:rsidR="00F65F2E" w:rsidSect="00F65F2E">
          <w:type w:val="continuous"/>
          <w:pgSz w:w="11906" w:h="16838" w:code="9"/>
          <w:pgMar w:top="3119" w:right="1134" w:bottom="1996" w:left="1418" w:header="567" w:footer="284" w:gutter="0"/>
          <w:cols w:num="2" w:space="708"/>
          <w:docGrid w:linePitch="360"/>
        </w:sectPr>
      </w:pPr>
    </w:p>
    <w:p w14:paraId="595B918C" w14:textId="77777777" w:rsidR="00C71129" w:rsidRDefault="00C71129">
      <w:pPr>
        <w:widowControl/>
      </w:pPr>
      <w:r>
        <w:br w:type="page"/>
      </w:r>
    </w:p>
    <w:p w14:paraId="28EB82C0" w14:textId="77777777" w:rsidR="00C71129" w:rsidRDefault="00C71129" w:rsidP="00C71129">
      <w:pPr>
        <w:ind w:left="-284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8C7A67B" wp14:editId="2E4A9626">
            <wp:simplePos x="0" y="0"/>
            <wp:positionH relativeFrom="column">
              <wp:posOffset>-176530</wp:posOffset>
            </wp:positionH>
            <wp:positionV relativeFrom="paragraph">
              <wp:posOffset>0</wp:posOffset>
            </wp:positionV>
            <wp:extent cx="2609850" cy="1739265"/>
            <wp:effectExtent l="0" t="0" r="0" b="0"/>
            <wp:wrapTight wrapText="bothSides">
              <wp:wrapPolygon edited="0"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39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1129">
        <w:t xml:space="preserve">«Dario Cologna </w:t>
      </w:r>
      <w:proofErr w:type="spellStart"/>
      <w:r w:rsidRPr="00C71129">
        <w:t>is</w:t>
      </w:r>
      <w:proofErr w:type="spellEnd"/>
      <w:r w:rsidRPr="00C71129">
        <w:t xml:space="preserve"> </w:t>
      </w:r>
      <w:proofErr w:type="spellStart"/>
      <w:r w:rsidRPr="00C71129">
        <w:t>preparing</w:t>
      </w:r>
      <w:proofErr w:type="spellEnd"/>
      <w:r w:rsidRPr="00C71129">
        <w:t xml:space="preserve"> </w:t>
      </w:r>
      <w:proofErr w:type="spellStart"/>
      <w:r w:rsidRPr="00C71129">
        <w:t>for</w:t>
      </w:r>
      <w:proofErr w:type="spellEnd"/>
      <w:r w:rsidRPr="00C71129">
        <w:t xml:space="preserve"> a </w:t>
      </w:r>
      <w:proofErr w:type="spellStart"/>
      <w:r w:rsidRPr="00C71129">
        <w:t>new</w:t>
      </w:r>
      <w:proofErr w:type="spellEnd"/>
      <w:r w:rsidRPr="00C71129">
        <w:t xml:space="preserve"> </w:t>
      </w:r>
      <w:proofErr w:type="spellStart"/>
      <w:r w:rsidRPr="00C71129">
        <w:t>world</w:t>
      </w:r>
      <w:proofErr w:type="spellEnd"/>
      <w:r w:rsidRPr="00C71129">
        <w:t xml:space="preserve"> </w:t>
      </w:r>
      <w:proofErr w:type="spellStart"/>
      <w:r w:rsidRPr="00C71129">
        <w:t>cup</w:t>
      </w:r>
      <w:proofErr w:type="spellEnd"/>
      <w:r w:rsidRPr="00C71129">
        <w:t xml:space="preserve"> </w:t>
      </w:r>
      <w:proofErr w:type="spellStart"/>
      <w:r w:rsidRPr="00C71129">
        <w:t>season</w:t>
      </w:r>
      <w:proofErr w:type="spellEnd"/>
      <w:r w:rsidRPr="00C71129">
        <w:t xml:space="preserve"> in </w:t>
      </w:r>
      <w:r>
        <w:t>Davos</w:t>
      </w:r>
      <w:r w:rsidRPr="00C71129">
        <w:t xml:space="preserve">.» </w:t>
      </w:r>
      <w:r>
        <w:t>(Foto Davos Klosters/Carmen Wenger)</w:t>
      </w:r>
    </w:p>
    <w:p w14:paraId="6E03BFE3" w14:textId="77777777" w:rsidR="00C71129" w:rsidRDefault="00C71129" w:rsidP="00C71129">
      <w:pPr>
        <w:ind w:left="-284"/>
      </w:pPr>
    </w:p>
    <w:p w14:paraId="20E553E3" w14:textId="77777777" w:rsidR="00C71129" w:rsidRDefault="00C71129" w:rsidP="00C71129">
      <w:pPr>
        <w:ind w:left="-284"/>
      </w:pPr>
    </w:p>
    <w:p w14:paraId="18CFFF03" w14:textId="77777777" w:rsidR="00C71129" w:rsidRDefault="00C71129" w:rsidP="00C71129">
      <w:pPr>
        <w:ind w:left="-284"/>
      </w:pPr>
    </w:p>
    <w:p w14:paraId="7E76DDDE" w14:textId="77777777" w:rsidR="00C71129" w:rsidRDefault="00C71129" w:rsidP="00C71129">
      <w:pPr>
        <w:ind w:left="-284"/>
      </w:pPr>
    </w:p>
    <w:p w14:paraId="312A8E4D" w14:textId="77777777" w:rsidR="00C71129" w:rsidRDefault="00C71129" w:rsidP="00C71129">
      <w:pPr>
        <w:ind w:left="-284"/>
      </w:pPr>
    </w:p>
    <w:p w14:paraId="48A1F52A" w14:textId="77777777" w:rsidR="00C71129" w:rsidRDefault="00C71129" w:rsidP="00C71129">
      <w:pPr>
        <w:ind w:left="-284"/>
      </w:pPr>
    </w:p>
    <w:p w14:paraId="08473A42" w14:textId="77777777" w:rsidR="00C71129" w:rsidRDefault="00C71129" w:rsidP="00C71129">
      <w:pPr>
        <w:ind w:left="-284"/>
      </w:pPr>
    </w:p>
    <w:p w14:paraId="2F929BF7" w14:textId="77777777" w:rsidR="00C71129" w:rsidRDefault="00C71129" w:rsidP="00C71129">
      <w:pPr>
        <w:ind w:left="-284"/>
      </w:pPr>
    </w:p>
    <w:p w14:paraId="26763018" w14:textId="77777777" w:rsidR="00C71129" w:rsidRDefault="00C71129" w:rsidP="00C71129">
      <w:pPr>
        <w:ind w:left="-284"/>
      </w:pPr>
    </w:p>
    <w:p w14:paraId="1F1FC8A3" w14:textId="77777777" w:rsidR="00C71129" w:rsidRDefault="00C71129" w:rsidP="00C71129">
      <w:pPr>
        <w:ind w:left="-284"/>
      </w:pPr>
    </w:p>
    <w:p w14:paraId="2160C65F" w14:textId="77777777" w:rsidR="00C71129" w:rsidRDefault="00C71129" w:rsidP="00C71129">
      <w:pPr>
        <w:ind w:left="-284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E6F04FF" wp14:editId="041F98A3">
            <wp:simplePos x="0" y="0"/>
            <wp:positionH relativeFrom="column">
              <wp:posOffset>-176530</wp:posOffset>
            </wp:positionH>
            <wp:positionV relativeFrom="paragraph">
              <wp:posOffset>4445</wp:posOffset>
            </wp:positionV>
            <wp:extent cx="2624480" cy="1476375"/>
            <wp:effectExtent l="0" t="0" r="4445" b="0"/>
            <wp:wrapTight wrapText="bothSides">
              <wp:wrapPolygon edited="0">
                <wp:start x="0" y="0"/>
                <wp:lineTo x="0" y="21182"/>
                <wp:lineTo x="21480" y="21182"/>
                <wp:lineTo x="21480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48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«A </w:t>
      </w:r>
      <w:proofErr w:type="spellStart"/>
      <w:r>
        <w:t>lot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different </w:t>
      </w:r>
      <w:proofErr w:type="spellStart"/>
      <w:r>
        <w:t>nationalities</w:t>
      </w:r>
      <w:proofErr w:type="spellEnd"/>
      <w:r>
        <w:t xml:space="preserve"> </w:t>
      </w:r>
      <w:proofErr w:type="spellStart"/>
      <w:r>
        <w:t>are</w:t>
      </w:r>
      <w:proofErr w:type="spellEnd"/>
      <w:r>
        <w:t xml:space="preserve"> </w:t>
      </w:r>
      <w:proofErr w:type="spellStart"/>
      <w:r>
        <w:t>training</w:t>
      </w:r>
      <w:proofErr w:type="spellEnd"/>
      <w:r>
        <w:t xml:space="preserve"> in Davos on </w:t>
      </w:r>
      <w:proofErr w:type="spellStart"/>
      <w:r>
        <w:t>the</w:t>
      </w:r>
      <w:proofErr w:type="spellEnd"/>
      <w:r>
        <w:t xml:space="preserve"> </w:t>
      </w:r>
      <w:proofErr w:type="spellStart"/>
      <w:r>
        <w:t>snowfarming</w:t>
      </w:r>
      <w:proofErr w:type="spellEnd"/>
      <w:r>
        <w:t xml:space="preserve"> track» (Foto Marcel Giger)</w:t>
      </w:r>
    </w:p>
    <w:p w14:paraId="18A6E3FC" w14:textId="77777777" w:rsidR="00C71129" w:rsidRDefault="00C71129" w:rsidP="00C71129">
      <w:pPr>
        <w:ind w:left="-284"/>
      </w:pPr>
    </w:p>
    <w:p w14:paraId="5584FA3C" w14:textId="77777777" w:rsidR="00C71129" w:rsidRDefault="00C71129" w:rsidP="00C71129">
      <w:pPr>
        <w:ind w:left="-284"/>
      </w:pPr>
    </w:p>
    <w:p w14:paraId="6980B8C5" w14:textId="77777777" w:rsidR="00C71129" w:rsidRDefault="00C71129" w:rsidP="00C71129">
      <w:pPr>
        <w:ind w:left="-284"/>
      </w:pPr>
    </w:p>
    <w:p w14:paraId="0A3D49C4" w14:textId="77777777" w:rsidR="00C71129" w:rsidRDefault="00C71129" w:rsidP="00C71129">
      <w:pPr>
        <w:ind w:left="-284"/>
      </w:pPr>
    </w:p>
    <w:p w14:paraId="6C43A2C4" w14:textId="77777777" w:rsidR="00C71129" w:rsidRDefault="00C71129" w:rsidP="00C71129">
      <w:pPr>
        <w:ind w:left="-284"/>
      </w:pPr>
    </w:p>
    <w:p w14:paraId="79C82CBD" w14:textId="77777777" w:rsidR="00C71129" w:rsidRDefault="00C71129" w:rsidP="00C71129">
      <w:pPr>
        <w:ind w:left="-284"/>
      </w:pPr>
    </w:p>
    <w:p w14:paraId="0F695276" w14:textId="77777777" w:rsidR="00C71129" w:rsidRDefault="00C71129" w:rsidP="00C71129">
      <w:pPr>
        <w:ind w:left="-284"/>
      </w:pPr>
    </w:p>
    <w:p w14:paraId="568D3FD3" w14:textId="77777777" w:rsidR="00C71129" w:rsidRDefault="00C71129" w:rsidP="00C71129">
      <w:pPr>
        <w:ind w:left="-284"/>
      </w:pPr>
    </w:p>
    <w:p w14:paraId="03D65C05" w14:textId="77777777" w:rsidR="00C71129" w:rsidRDefault="00C71129" w:rsidP="00C71129">
      <w:pPr>
        <w:ind w:left="-284"/>
      </w:pPr>
    </w:p>
    <w:p w14:paraId="5194E18A" w14:textId="77777777" w:rsidR="00C71129" w:rsidRPr="00B633D2" w:rsidRDefault="00C71129" w:rsidP="00C71129">
      <w:pPr>
        <w:ind w:left="-284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4B2F4B34" wp14:editId="7064E740">
            <wp:simplePos x="0" y="0"/>
            <wp:positionH relativeFrom="column">
              <wp:posOffset>-166370</wp:posOffset>
            </wp:positionH>
            <wp:positionV relativeFrom="paragraph">
              <wp:posOffset>41910</wp:posOffset>
            </wp:positionV>
            <wp:extent cx="261429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406" y="21482"/>
                <wp:lineTo x="2140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42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«The </w:t>
      </w:r>
      <w:proofErr w:type="spellStart"/>
      <w:r>
        <w:t>worldcup</w:t>
      </w:r>
      <w:proofErr w:type="spellEnd"/>
      <w:r>
        <w:t xml:space="preserve"> in Davos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always</w:t>
      </w:r>
      <w:proofErr w:type="spellEnd"/>
      <w:r>
        <w:t xml:space="preserve"> a </w:t>
      </w:r>
      <w:proofErr w:type="spellStart"/>
      <w:r>
        <w:t>big</w:t>
      </w:r>
      <w:proofErr w:type="spellEnd"/>
      <w:r>
        <w:t xml:space="preserve"> </w:t>
      </w:r>
      <w:proofErr w:type="spellStart"/>
      <w:r>
        <w:t>party</w:t>
      </w:r>
      <w:proofErr w:type="spellEnd"/>
      <w:r>
        <w:t xml:space="preserve"> </w:t>
      </w:r>
      <w:proofErr w:type="spellStart"/>
      <w:r>
        <w:t>for</w:t>
      </w:r>
      <w:proofErr w:type="spellEnd"/>
      <w:r>
        <w:t xml:space="preserve"> </w:t>
      </w:r>
      <w:proofErr w:type="spellStart"/>
      <w:r>
        <w:t>crosscountry</w:t>
      </w:r>
      <w:proofErr w:type="spellEnd"/>
      <w:r>
        <w:t xml:space="preserve"> </w:t>
      </w:r>
      <w:proofErr w:type="spellStart"/>
      <w:r>
        <w:t>skiing</w:t>
      </w:r>
      <w:proofErr w:type="spellEnd"/>
      <w:r>
        <w:t xml:space="preserve"> </w:t>
      </w:r>
      <w:proofErr w:type="spellStart"/>
      <w:r>
        <w:t>fans</w:t>
      </w:r>
      <w:proofErr w:type="spellEnd"/>
      <w:r>
        <w:t>.» (Foto Marcel Hilger)</w:t>
      </w:r>
    </w:p>
    <w:p w14:paraId="579D4E09" w14:textId="77777777" w:rsidR="005A6A04" w:rsidRDefault="005A6A04" w:rsidP="00F65F2E"/>
    <w:sectPr w:rsidR="005A6A04" w:rsidSect="00F65F2E">
      <w:type w:val="continuous"/>
      <w:pgSz w:w="11906" w:h="16838" w:code="9"/>
      <w:pgMar w:top="3119" w:right="1134" w:bottom="1996" w:left="1418" w:header="56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938EDD4" w14:textId="77777777" w:rsidR="00040FF3" w:rsidRDefault="00040FF3">
      <w:r>
        <w:separator/>
      </w:r>
    </w:p>
  </w:endnote>
  <w:endnote w:type="continuationSeparator" w:id="0">
    <w:p w14:paraId="3AC56BD4" w14:textId="77777777" w:rsidR="00040FF3" w:rsidRDefault="00040F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utiger55Roman">
    <w:altName w:val="Calibri"/>
    <w:charset w:val="00"/>
    <w:family w:val="swiss"/>
    <w:pitch w:val="variable"/>
    <w:sig w:usb0="00000003" w:usb1="00000000" w:usb2="00000000" w:usb3="00000000" w:csb0="00000001" w:csb1="00000000"/>
  </w:font>
  <w:font w:name="Frutiger Linotype">
    <w:altName w:val="Verdana"/>
    <w:panose1 w:val="00000000000000000000"/>
    <w:charset w:val="00"/>
    <w:family w:val="roman"/>
    <w:notTrueType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2CB602" w14:textId="77777777" w:rsidR="00040FF3" w:rsidRDefault="00040FF3">
      <w:r>
        <w:separator/>
      </w:r>
    </w:p>
  </w:footnote>
  <w:footnote w:type="continuationSeparator" w:id="0">
    <w:p w14:paraId="038DDCCE" w14:textId="77777777" w:rsidR="00040FF3" w:rsidRDefault="00040F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0F138" w14:textId="77777777" w:rsidR="00A97EDF" w:rsidRPr="00BA2BDC" w:rsidRDefault="00BA2BDC" w:rsidP="00BA2BDC">
    <w:pPr>
      <w:pStyle w:val="Kopfzeile"/>
    </w:pPr>
    <w:r>
      <w:rPr>
        <w:noProof/>
        <w:lang w:val="de-CH" w:eastAsia="de-CH"/>
      </w:rPr>
      <w:drawing>
        <wp:anchor distT="0" distB="0" distL="114300" distR="114300" simplePos="0" relativeHeight="251658752" behindDoc="1" locked="0" layoutInCell="1" allowOverlap="1" wp14:anchorId="4A338FF5" wp14:editId="37268D82">
          <wp:simplePos x="0" y="0"/>
          <wp:positionH relativeFrom="column">
            <wp:posOffset>-907254</wp:posOffset>
          </wp:positionH>
          <wp:positionV relativeFrom="paragraph">
            <wp:posOffset>-384346</wp:posOffset>
          </wp:positionV>
          <wp:extent cx="7588155" cy="10729891"/>
          <wp:effectExtent l="0" t="0" r="0" b="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riefpapier_Sponsoren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8155" cy="107298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4825"/>
    <w:multiLevelType w:val="hybridMultilevel"/>
    <w:tmpl w:val="D3A4B5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C87FD0"/>
    <w:multiLevelType w:val="hybridMultilevel"/>
    <w:tmpl w:val="E2AC916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C4036"/>
    <w:multiLevelType w:val="hybridMultilevel"/>
    <w:tmpl w:val="066A741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879A2"/>
    <w:multiLevelType w:val="hybridMultilevel"/>
    <w:tmpl w:val="FB7A2ED6"/>
    <w:lvl w:ilvl="0" w:tplc="2862B6E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36340E"/>
    <w:multiLevelType w:val="hybridMultilevel"/>
    <w:tmpl w:val="83A6EB1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D538C8"/>
    <w:multiLevelType w:val="hybridMultilevel"/>
    <w:tmpl w:val="1EA8990A"/>
    <w:lvl w:ilvl="0" w:tplc="1CF2BE24">
      <w:numFmt w:val="bullet"/>
      <w:lvlText w:val="-"/>
      <w:lvlJc w:val="left"/>
      <w:pPr>
        <w:ind w:left="720" w:hanging="360"/>
      </w:pPr>
      <w:rPr>
        <w:rFonts w:ascii="Frutiger Linotype" w:eastAsia="Times New Roman" w:hAnsi="Frutiger Linotype" w:cs="Times New Roman" w:hint="default"/>
        <w:sz w:val="16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6C6A7F"/>
    <w:multiLevelType w:val="hybridMultilevel"/>
    <w:tmpl w:val="55424EA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0435F2"/>
    <w:multiLevelType w:val="hybridMultilevel"/>
    <w:tmpl w:val="97F055EC"/>
    <w:lvl w:ilvl="0" w:tplc="85E88AC2">
      <w:start w:val="5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9442E"/>
    <w:multiLevelType w:val="hybridMultilevel"/>
    <w:tmpl w:val="2EA843F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9E1721"/>
    <w:multiLevelType w:val="hybridMultilevel"/>
    <w:tmpl w:val="EE40A28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E75487"/>
    <w:multiLevelType w:val="hybridMultilevel"/>
    <w:tmpl w:val="FFBC642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5B0082"/>
    <w:multiLevelType w:val="hybridMultilevel"/>
    <w:tmpl w:val="634E0A4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4B0B78"/>
    <w:multiLevelType w:val="hybridMultilevel"/>
    <w:tmpl w:val="448AF71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0B700C4"/>
    <w:multiLevelType w:val="hybridMultilevel"/>
    <w:tmpl w:val="33AE1F96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5B2B37"/>
    <w:multiLevelType w:val="hybridMultilevel"/>
    <w:tmpl w:val="8E70C9E6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BE63B5"/>
    <w:multiLevelType w:val="hybridMultilevel"/>
    <w:tmpl w:val="D8DE4216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0911A4"/>
    <w:multiLevelType w:val="hybridMultilevel"/>
    <w:tmpl w:val="6366C6D4"/>
    <w:lvl w:ilvl="0" w:tplc="DAF6BCF4">
      <w:numFmt w:val="bullet"/>
      <w:lvlText w:val="-"/>
      <w:lvlJc w:val="left"/>
      <w:pPr>
        <w:ind w:left="720" w:hanging="360"/>
      </w:pPr>
      <w:rPr>
        <w:rFonts w:ascii="Frutiger55Roman" w:eastAsia="Times New Roman" w:hAnsi="Frutiger55Roman" w:cs="Times New Roman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A60764D"/>
    <w:multiLevelType w:val="hybridMultilevel"/>
    <w:tmpl w:val="5DB6764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11450D"/>
    <w:multiLevelType w:val="hybridMultilevel"/>
    <w:tmpl w:val="7C345D94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5D40F5"/>
    <w:multiLevelType w:val="hybridMultilevel"/>
    <w:tmpl w:val="7FF669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DFD04D3"/>
    <w:multiLevelType w:val="hybridMultilevel"/>
    <w:tmpl w:val="489043B8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274C07"/>
    <w:multiLevelType w:val="hybridMultilevel"/>
    <w:tmpl w:val="CF8600B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9036141"/>
    <w:multiLevelType w:val="hybridMultilevel"/>
    <w:tmpl w:val="6770B64E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EF467A"/>
    <w:multiLevelType w:val="hybridMultilevel"/>
    <w:tmpl w:val="5DD089C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C4312A"/>
    <w:multiLevelType w:val="hybridMultilevel"/>
    <w:tmpl w:val="DAB0469A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B535AE"/>
    <w:multiLevelType w:val="hybridMultilevel"/>
    <w:tmpl w:val="42D8C70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CB00F6"/>
    <w:multiLevelType w:val="hybridMultilevel"/>
    <w:tmpl w:val="1556F10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B35AD7"/>
    <w:multiLevelType w:val="hybridMultilevel"/>
    <w:tmpl w:val="7EAE6C82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9446E82"/>
    <w:multiLevelType w:val="hybridMultilevel"/>
    <w:tmpl w:val="E766D44A"/>
    <w:lvl w:ilvl="0" w:tplc="CD840060">
      <w:start w:val="1"/>
      <w:numFmt w:val="decimal"/>
      <w:pStyle w:val="berschrift3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C82D55"/>
    <w:multiLevelType w:val="hybridMultilevel"/>
    <w:tmpl w:val="B1964AAA"/>
    <w:lvl w:ilvl="0" w:tplc="08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9"/>
  </w:num>
  <w:num w:numId="3">
    <w:abstractNumId w:val="5"/>
  </w:num>
  <w:num w:numId="4">
    <w:abstractNumId w:val="4"/>
  </w:num>
  <w:num w:numId="5">
    <w:abstractNumId w:val="1"/>
  </w:num>
  <w:num w:numId="6">
    <w:abstractNumId w:val="0"/>
  </w:num>
  <w:num w:numId="7">
    <w:abstractNumId w:val="12"/>
  </w:num>
  <w:num w:numId="8">
    <w:abstractNumId w:val="26"/>
  </w:num>
  <w:num w:numId="9">
    <w:abstractNumId w:val="27"/>
  </w:num>
  <w:num w:numId="10">
    <w:abstractNumId w:val="15"/>
  </w:num>
  <w:num w:numId="11">
    <w:abstractNumId w:val="2"/>
  </w:num>
  <w:num w:numId="12">
    <w:abstractNumId w:val="8"/>
  </w:num>
  <w:num w:numId="13">
    <w:abstractNumId w:val="14"/>
  </w:num>
  <w:num w:numId="14">
    <w:abstractNumId w:val="22"/>
  </w:num>
  <w:num w:numId="15">
    <w:abstractNumId w:val="11"/>
  </w:num>
  <w:num w:numId="16">
    <w:abstractNumId w:val="20"/>
  </w:num>
  <w:num w:numId="17">
    <w:abstractNumId w:val="18"/>
  </w:num>
  <w:num w:numId="18">
    <w:abstractNumId w:val="6"/>
  </w:num>
  <w:num w:numId="19">
    <w:abstractNumId w:val="19"/>
  </w:num>
  <w:num w:numId="20">
    <w:abstractNumId w:val="24"/>
  </w:num>
  <w:num w:numId="21">
    <w:abstractNumId w:val="23"/>
  </w:num>
  <w:num w:numId="22">
    <w:abstractNumId w:val="28"/>
  </w:num>
  <w:num w:numId="23">
    <w:abstractNumId w:val="13"/>
  </w:num>
  <w:num w:numId="24">
    <w:abstractNumId w:val="25"/>
  </w:num>
  <w:num w:numId="25">
    <w:abstractNumId w:val="3"/>
  </w:num>
  <w:num w:numId="26">
    <w:abstractNumId w:val="16"/>
  </w:num>
  <w:num w:numId="27">
    <w:abstractNumId w:val="10"/>
  </w:num>
  <w:num w:numId="28">
    <w:abstractNumId w:val="21"/>
  </w:num>
  <w:num w:numId="29">
    <w:abstractNumId w:val="9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68AF"/>
    <w:rsid w:val="00027F60"/>
    <w:rsid w:val="00033774"/>
    <w:rsid w:val="00040FF3"/>
    <w:rsid w:val="00053391"/>
    <w:rsid w:val="000548EE"/>
    <w:rsid w:val="00073995"/>
    <w:rsid w:val="00081699"/>
    <w:rsid w:val="000950BC"/>
    <w:rsid w:val="000957FF"/>
    <w:rsid w:val="000D468D"/>
    <w:rsid w:val="000E44F1"/>
    <w:rsid w:val="0017275E"/>
    <w:rsid w:val="001B0E44"/>
    <w:rsid w:val="001D052A"/>
    <w:rsid w:val="001D1689"/>
    <w:rsid w:val="0020534E"/>
    <w:rsid w:val="00213BE0"/>
    <w:rsid w:val="002202CA"/>
    <w:rsid w:val="00266470"/>
    <w:rsid w:val="00291554"/>
    <w:rsid w:val="00292821"/>
    <w:rsid w:val="002B5D7D"/>
    <w:rsid w:val="002E3AD9"/>
    <w:rsid w:val="002F7965"/>
    <w:rsid w:val="003206E6"/>
    <w:rsid w:val="00332D0F"/>
    <w:rsid w:val="00337187"/>
    <w:rsid w:val="00343BCF"/>
    <w:rsid w:val="003809A3"/>
    <w:rsid w:val="003958D0"/>
    <w:rsid w:val="003A68AF"/>
    <w:rsid w:val="003B32CB"/>
    <w:rsid w:val="003D6987"/>
    <w:rsid w:val="003D735E"/>
    <w:rsid w:val="003F1919"/>
    <w:rsid w:val="00404E0B"/>
    <w:rsid w:val="00410AE6"/>
    <w:rsid w:val="004418DE"/>
    <w:rsid w:val="00454067"/>
    <w:rsid w:val="00474445"/>
    <w:rsid w:val="00493ADA"/>
    <w:rsid w:val="004A2F6B"/>
    <w:rsid w:val="004A5557"/>
    <w:rsid w:val="004B1980"/>
    <w:rsid w:val="004B1F4A"/>
    <w:rsid w:val="004D03D5"/>
    <w:rsid w:val="004D3A93"/>
    <w:rsid w:val="004E4284"/>
    <w:rsid w:val="00523F95"/>
    <w:rsid w:val="00552822"/>
    <w:rsid w:val="00571C5A"/>
    <w:rsid w:val="005727F4"/>
    <w:rsid w:val="00575A98"/>
    <w:rsid w:val="00593934"/>
    <w:rsid w:val="005A6A04"/>
    <w:rsid w:val="005A7D5C"/>
    <w:rsid w:val="005D0EF1"/>
    <w:rsid w:val="005E41B2"/>
    <w:rsid w:val="005F0AA1"/>
    <w:rsid w:val="00615548"/>
    <w:rsid w:val="00644FE5"/>
    <w:rsid w:val="006A23DE"/>
    <w:rsid w:val="006C4027"/>
    <w:rsid w:val="006F5234"/>
    <w:rsid w:val="00703085"/>
    <w:rsid w:val="0073147C"/>
    <w:rsid w:val="00741511"/>
    <w:rsid w:val="00763C9A"/>
    <w:rsid w:val="00766CE0"/>
    <w:rsid w:val="00783C84"/>
    <w:rsid w:val="007A1154"/>
    <w:rsid w:val="007C1A89"/>
    <w:rsid w:val="007C5A34"/>
    <w:rsid w:val="007F31E7"/>
    <w:rsid w:val="007F4729"/>
    <w:rsid w:val="008102B3"/>
    <w:rsid w:val="0081498B"/>
    <w:rsid w:val="0082763E"/>
    <w:rsid w:val="008304B4"/>
    <w:rsid w:val="0084721C"/>
    <w:rsid w:val="00856EAB"/>
    <w:rsid w:val="00870513"/>
    <w:rsid w:val="008713CD"/>
    <w:rsid w:val="0087590A"/>
    <w:rsid w:val="00892649"/>
    <w:rsid w:val="008C2649"/>
    <w:rsid w:val="008C3445"/>
    <w:rsid w:val="008E3B06"/>
    <w:rsid w:val="00912151"/>
    <w:rsid w:val="00926221"/>
    <w:rsid w:val="00935782"/>
    <w:rsid w:val="009465BA"/>
    <w:rsid w:val="009933D3"/>
    <w:rsid w:val="009C29F5"/>
    <w:rsid w:val="009D071F"/>
    <w:rsid w:val="009E2C17"/>
    <w:rsid w:val="009E613A"/>
    <w:rsid w:val="009F2F3E"/>
    <w:rsid w:val="00A3339B"/>
    <w:rsid w:val="00A346EE"/>
    <w:rsid w:val="00A543C3"/>
    <w:rsid w:val="00A66C94"/>
    <w:rsid w:val="00A82A37"/>
    <w:rsid w:val="00A86917"/>
    <w:rsid w:val="00A93B6B"/>
    <w:rsid w:val="00A97199"/>
    <w:rsid w:val="00A97EDF"/>
    <w:rsid w:val="00AA12CB"/>
    <w:rsid w:val="00AA2D56"/>
    <w:rsid w:val="00AA6D3A"/>
    <w:rsid w:val="00AB376B"/>
    <w:rsid w:val="00AF1A4E"/>
    <w:rsid w:val="00B07147"/>
    <w:rsid w:val="00B25A63"/>
    <w:rsid w:val="00B431BB"/>
    <w:rsid w:val="00B52028"/>
    <w:rsid w:val="00B70EB5"/>
    <w:rsid w:val="00B7453F"/>
    <w:rsid w:val="00BA2BDC"/>
    <w:rsid w:val="00BB0561"/>
    <w:rsid w:val="00BB37F4"/>
    <w:rsid w:val="00BD1385"/>
    <w:rsid w:val="00BD27D4"/>
    <w:rsid w:val="00BD3C50"/>
    <w:rsid w:val="00BE02FA"/>
    <w:rsid w:val="00BF75E6"/>
    <w:rsid w:val="00C144FC"/>
    <w:rsid w:val="00C20CD6"/>
    <w:rsid w:val="00C2653D"/>
    <w:rsid w:val="00C31BA3"/>
    <w:rsid w:val="00C31E3C"/>
    <w:rsid w:val="00C636C9"/>
    <w:rsid w:val="00C71129"/>
    <w:rsid w:val="00CB265A"/>
    <w:rsid w:val="00CB2EC2"/>
    <w:rsid w:val="00CE4906"/>
    <w:rsid w:val="00CF211E"/>
    <w:rsid w:val="00D04CF0"/>
    <w:rsid w:val="00D07078"/>
    <w:rsid w:val="00D50074"/>
    <w:rsid w:val="00D61B06"/>
    <w:rsid w:val="00D918F3"/>
    <w:rsid w:val="00DB2945"/>
    <w:rsid w:val="00DB4276"/>
    <w:rsid w:val="00DC02FF"/>
    <w:rsid w:val="00DD2C95"/>
    <w:rsid w:val="00DD3F2B"/>
    <w:rsid w:val="00DE3E3D"/>
    <w:rsid w:val="00E22F5E"/>
    <w:rsid w:val="00E3518A"/>
    <w:rsid w:val="00E67AB5"/>
    <w:rsid w:val="00E74E36"/>
    <w:rsid w:val="00E93107"/>
    <w:rsid w:val="00EA1EEB"/>
    <w:rsid w:val="00F07F72"/>
    <w:rsid w:val="00F12B9C"/>
    <w:rsid w:val="00F22A94"/>
    <w:rsid w:val="00F34EAF"/>
    <w:rsid w:val="00F54F31"/>
    <w:rsid w:val="00F56C2B"/>
    <w:rsid w:val="00F63FEB"/>
    <w:rsid w:val="00F65F2E"/>
    <w:rsid w:val="00F76362"/>
    <w:rsid w:val="00F97B8C"/>
    <w:rsid w:val="00FA085D"/>
    <w:rsid w:val="00FC5F4C"/>
    <w:rsid w:val="00FD7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."/>
  <w:listSeparator w:val=";"/>
  <w14:docId w14:val="3A0BE55D"/>
  <w15:docId w15:val="{147498C9-40E3-4887-8002-2D7177252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0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C2653D"/>
    <w:pPr>
      <w:widowControl w:val="0"/>
    </w:pPr>
    <w:rPr>
      <w:rFonts w:ascii="Frutiger55Roman" w:hAnsi="Frutiger55Roman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F4729"/>
    <w:pPr>
      <w:keepNext/>
      <w:keepLines/>
      <w:widowControl/>
      <w:spacing w:before="480"/>
      <w:outlineLvl w:val="0"/>
    </w:pPr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/>
    </w:rPr>
  </w:style>
  <w:style w:type="paragraph" w:styleId="berschrift3">
    <w:name w:val="heading 3"/>
    <w:basedOn w:val="Standard"/>
    <w:next w:val="Standard"/>
    <w:link w:val="berschrift3Zchn"/>
    <w:autoRedefine/>
    <w:qFormat/>
    <w:rsid w:val="00C2653D"/>
    <w:pPr>
      <w:keepNext/>
      <w:numPr>
        <w:numId w:val="22"/>
      </w:numPr>
      <w:spacing w:before="240" w:after="60"/>
      <w:ind w:left="360"/>
      <w:outlineLvl w:val="2"/>
    </w:pPr>
    <w:rPr>
      <w:b/>
      <w:color w:val="4F81BD" w:themeColor="accent1"/>
      <w:sz w:val="22"/>
      <w:szCs w:val="32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F63FEB"/>
    <w:pPr>
      <w:keepNext/>
      <w:keepLines/>
      <w:widowControl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styleId="Fuzeile">
    <w:name w:val="footer"/>
    <w:basedOn w:val="Standard"/>
    <w:link w:val="FuzeileZchn"/>
    <w:rsid w:val="00C20CD6"/>
    <w:pPr>
      <w:widowControl/>
      <w:tabs>
        <w:tab w:val="center" w:pos="4536"/>
        <w:tab w:val="right" w:pos="9072"/>
      </w:tabs>
    </w:pPr>
    <w:rPr>
      <w:rFonts w:ascii="Verdana" w:hAnsi="Verdana"/>
      <w:lang w:val="de-DE"/>
    </w:rPr>
  </w:style>
  <w:style w:type="paragraph" w:customStyle="1" w:styleId="KleinerAdressblock">
    <w:name w:val="KleinerAdressblock"/>
    <w:basedOn w:val="Standard"/>
    <w:autoRedefine/>
    <w:rsid w:val="00C20CD6"/>
    <w:pPr>
      <w:tabs>
        <w:tab w:val="decimal" w:pos="3402"/>
        <w:tab w:val="left" w:pos="3828"/>
      </w:tabs>
    </w:pPr>
  </w:style>
  <w:style w:type="character" w:styleId="Hyperlink">
    <w:name w:val="Hyperlink"/>
    <w:basedOn w:val="Absatz-Standardschriftart"/>
    <w:uiPriority w:val="99"/>
    <w:rsid w:val="00C20CD6"/>
    <w:rPr>
      <w:color w:val="0000FF"/>
      <w:u w:val="single"/>
    </w:rPr>
  </w:style>
  <w:style w:type="paragraph" w:customStyle="1" w:styleId="KleinerAdressblock0">
    <w:name w:val="Kleiner Adressblock"/>
    <w:basedOn w:val="Standard"/>
    <w:autoRedefine/>
    <w:rsid w:val="00C20CD6"/>
    <w:pPr>
      <w:tabs>
        <w:tab w:val="decimal" w:pos="3402"/>
        <w:tab w:val="left" w:pos="3828"/>
      </w:tabs>
    </w:pPr>
    <w:rPr>
      <w:sz w:val="18"/>
    </w:rPr>
  </w:style>
  <w:style w:type="table" w:styleId="Tabellenraster">
    <w:name w:val="Table Grid"/>
    <w:basedOn w:val="NormaleTabelle"/>
    <w:rsid w:val="00575A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66CE0"/>
    <w:pPr>
      <w:widowControl/>
    </w:pPr>
    <w:rPr>
      <w:rFonts w:ascii="Tahoma" w:hAnsi="Tahoma" w:cs="Tahoma"/>
      <w:sz w:val="16"/>
      <w:szCs w:val="16"/>
      <w:lang w:val="de-DE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66CE0"/>
    <w:rPr>
      <w:rFonts w:ascii="Tahoma" w:hAnsi="Tahoma" w:cs="Tahoma"/>
      <w:sz w:val="16"/>
      <w:szCs w:val="16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rsid w:val="00C2653D"/>
    <w:rPr>
      <w:rFonts w:ascii="Frutiger55Roman" w:hAnsi="Frutiger55Roman"/>
      <w:b/>
      <w:color w:val="4F81BD" w:themeColor="accent1"/>
      <w:sz w:val="22"/>
      <w:szCs w:val="32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F63FEB"/>
    <w:rPr>
      <w:rFonts w:asciiTheme="majorHAnsi" w:eastAsiaTheme="majorEastAsia" w:hAnsiTheme="majorHAnsi" w:cstheme="majorBidi"/>
      <w:i/>
      <w:iCs/>
      <w:color w:val="404040" w:themeColor="text1" w:themeTint="BF"/>
      <w:lang w:val="de-DE" w:eastAsia="de-DE"/>
    </w:rPr>
  </w:style>
  <w:style w:type="character" w:customStyle="1" w:styleId="FuzeileZchn">
    <w:name w:val="Fußzeile Zchn"/>
    <w:basedOn w:val="Absatz-Standardschriftart"/>
    <w:link w:val="Fuzeile"/>
    <w:rsid w:val="00926221"/>
    <w:rPr>
      <w:rFonts w:ascii="Verdana" w:hAnsi="Verdana"/>
      <w:lang w:val="de-DE"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7F4729"/>
    <w:rPr>
      <w:rFonts w:ascii="Frutiger Linotype" w:eastAsiaTheme="majorEastAsia" w:hAnsi="Frutiger Linotype" w:cstheme="majorBidi"/>
      <w:b/>
      <w:bCs/>
      <w:color w:val="365F91" w:themeColor="accent1" w:themeShade="BF"/>
      <w:sz w:val="28"/>
      <w:szCs w:val="28"/>
      <w:lang w:val="de-DE" w:eastAsia="de-DE"/>
    </w:rPr>
  </w:style>
  <w:style w:type="paragraph" w:styleId="Listenabsatz">
    <w:name w:val="List Paragraph"/>
    <w:basedOn w:val="Standard"/>
    <w:uiPriority w:val="34"/>
    <w:qFormat/>
    <w:rsid w:val="007F4729"/>
    <w:pPr>
      <w:widowControl/>
      <w:ind w:left="720"/>
      <w:contextualSpacing/>
    </w:pPr>
    <w:rPr>
      <w:rFonts w:ascii="Verdana" w:hAnsi="Verdana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C2653D"/>
    <w:pPr>
      <w:widowControl/>
      <w:tabs>
        <w:tab w:val="left" w:pos="880"/>
        <w:tab w:val="right" w:pos="9628"/>
      </w:tabs>
      <w:spacing w:before="20" w:after="100"/>
      <w:ind w:left="720" w:hanging="648"/>
    </w:pPr>
    <w:rPr>
      <w:b/>
      <w:lang w:eastAsia="de-CH"/>
    </w:rPr>
  </w:style>
  <w:style w:type="paragraph" w:styleId="Verzeichnis3">
    <w:name w:val="toc 3"/>
    <w:basedOn w:val="Standard"/>
    <w:next w:val="Standard"/>
    <w:autoRedefine/>
    <w:unhideWhenUsed/>
    <w:qFormat/>
    <w:rsid w:val="00C2653D"/>
    <w:pPr>
      <w:widowControl/>
      <w:spacing w:after="100" w:line="276" w:lineRule="auto"/>
      <w:ind w:left="440"/>
    </w:pPr>
    <w:rPr>
      <w:rFonts w:asciiTheme="minorHAnsi" w:hAnsiTheme="minorHAnsi"/>
      <w:lang w:eastAsia="de-CH"/>
    </w:rPr>
  </w:style>
  <w:style w:type="character" w:customStyle="1" w:styleId="KopfzeileZchn">
    <w:name w:val="Kopfzeile Zchn"/>
    <w:basedOn w:val="Absatz-Standardschriftart"/>
    <w:link w:val="Kopfzeile"/>
    <w:rsid w:val="00C2653D"/>
    <w:rPr>
      <w:rFonts w:ascii="Verdana" w:hAnsi="Verdana"/>
      <w:lang w:val="de-DE" w:eastAsia="de-DE"/>
    </w:rPr>
  </w:style>
  <w:style w:type="character" w:customStyle="1" w:styleId="recordcompl120551">
    <w:name w:val="record_comp_l_120551"/>
    <w:basedOn w:val="Absatz-Standardschriftart"/>
    <w:rsid w:val="00644FE5"/>
  </w:style>
  <w:style w:type="character" w:customStyle="1" w:styleId="editentrydatecompl">
    <w:name w:val="editentrydate_comp_l"/>
    <w:basedOn w:val="Absatz-Standardschriftart"/>
    <w:rsid w:val="00644FE5"/>
  </w:style>
  <w:style w:type="character" w:customStyle="1" w:styleId="editleavingdatecompl">
    <w:name w:val="editleavingdate_comp_l"/>
    <w:basedOn w:val="Absatz-Standardschriftart"/>
    <w:rsid w:val="00644FE5"/>
  </w:style>
  <w:style w:type="character" w:customStyle="1" w:styleId="recordcompl142764">
    <w:name w:val="record_comp_l_142764"/>
    <w:basedOn w:val="Absatz-Standardschriftart"/>
    <w:rsid w:val="00644FE5"/>
  </w:style>
  <w:style w:type="character" w:customStyle="1" w:styleId="recordcompl98277">
    <w:name w:val="record_comp_l_98277"/>
    <w:basedOn w:val="Absatz-Standardschriftart"/>
    <w:rsid w:val="00644FE5"/>
  </w:style>
  <w:style w:type="character" w:customStyle="1" w:styleId="recordcompl74657">
    <w:name w:val="record_comp_l_74657"/>
    <w:basedOn w:val="Absatz-Standardschriftart"/>
    <w:rsid w:val="00644FE5"/>
  </w:style>
  <w:style w:type="character" w:customStyle="1" w:styleId="recordcompl159296">
    <w:name w:val="record_comp_l_159296"/>
    <w:basedOn w:val="Absatz-Standardschriftart"/>
    <w:rsid w:val="00644FE5"/>
  </w:style>
  <w:style w:type="character" w:customStyle="1" w:styleId="recordcompl111628">
    <w:name w:val="record_comp_l_111628"/>
    <w:basedOn w:val="Absatz-Standardschriftart"/>
    <w:rsid w:val="00644FE5"/>
  </w:style>
  <w:style w:type="character" w:customStyle="1" w:styleId="recordcompl150324">
    <w:name w:val="record_comp_l_150324"/>
    <w:basedOn w:val="Absatz-Standardschriftart"/>
    <w:rsid w:val="00644FE5"/>
  </w:style>
  <w:style w:type="character" w:customStyle="1" w:styleId="recordcompl91315">
    <w:name w:val="record_comp_l_91315"/>
    <w:basedOn w:val="Absatz-Standardschriftart"/>
    <w:rsid w:val="00644FE5"/>
  </w:style>
  <w:style w:type="character" w:customStyle="1" w:styleId="recordcompl98276">
    <w:name w:val="record_comp_l_98276"/>
    <w:basedOn w:val="Absatz-Standardschriftart"/>
    <w:rsid w:val="00644FE5"/>
  </w:style>
  <w:style w:type="character" w:customStyle="1" w:styleId="recordcompl119851">
    <w:name w:val="record_comp_l_119851"/>
    <w:basedOn w:val="Absatz-Standardschriftart"/>
    <w:rsid w:val="00644FE5"/>
  </w:style>
  <w:style w:type="character" w:customStyle="1" w:styleId="recordcompl151154">
    <w:name w:val="record_comp_l_151154"/>
    <w:basedOn w:val="Absatz-Standardschriftart"/>
    <w:rsid w:val="00644FE5"/>
  </w:style>
  <w:style w:type="character" w:customStyle="1" w:styleId="recordcompm142762">
    <w:name w:val="record_comp_m_142762"/>
    <w:basedOn w:val="Absatz-Standardschriftart"/>
    <w:rsid w:val="00644FE5"/>
  </w:style>
  <w:style w:type="character" w:customStyle="1" w:styleId="editentrydatecompm">
    <w:name w:val="editentrydate_comp_m"/>
    <w:basedOn w:val="Absatz-Standardschriftart"/>
    <w:rsid w:val="00644FE5"/>
  </w:style>
  <w:style w:type="character" w:customStyle="1" w:styleId="editleavingdatecompm">
    <w:name w:val="editleavingdate_comp_m"/>
    <w:basedOn w:val="Absatz-Standardschriftart"/>
    <w:rsid w:val="00644FE5"/>
  </w:style>
  <w:style w:type="character" w:customStyle="1" w:styleId="recordcompm119789">
    <w:name w:val="record_comp_m_119789"/>
    <w:basedOn w:val="Absatz-Standardschriftart"/>
    <w:rsid w:val="00644FE5"/>
  </w:style>
  <w:style w:type="character" w:customStyle="1" w:styleId="recordcompm133615">
    <w:name w:val="record_comp_m_133615"/>
    <w:basedOn w:val="Absatz-Standardschriftart"/>
    <w:rsid w:val="00644FE5"/>
  </w:style>
  <w:style w:type="character" w:customStyle="1" w:styleId="recordcompm108857">
    <w:name w:val="record_comp_m_108857"/>
    <w:basedOn w:val="Absatz-Standardschriftart"/>
    <w:rsid w:val="00644FE5"/>
  </w:style>
  <w:style w:type="character" w:customStyle="1" w:styleId="recordcompm142587">
    <w:name w:val="record_comp_m_142587"/>
    <w:basedOn w:val="Absatz-Standardschriftart"/>
    <w:rsid w:val="00644FE5"/>
  </w:style>
  <w:style w:type="character" w:customStyle="1" w:styleId="recordcompm98269">
    <w:name w:val="record_comp_m_98269"/>
    <w:basedOn w:val="Absatz-Standardschriftart"/>
    <w:rsid w:val="00644FE5"/>
  </w:style>
  <w:style w:type="character" w:customStyle="1" w:styleId="recordcompm142769">
    <w:name w:val="record_comp_m_142769"/>
    <w:basedOn w:val="Absatz-Standardschriftart"/>
    <w:rsid w:val="00644FE5"/>
  </w:style>
  <w:style w:type="character" w:customStyle="1" w:styleId="recordcompm131873">
    <w:name w:val="record_comp_m_131873"/>
    <w:basedOn w:val="Absatz-Standardschriftart"/>
    <w:rsid w:val="00644FE5"/>
  </w:style>
  <w:style w:type="character" w:customStyle="1" w:styleId="recordcompm159954">
    <w:name w:val="record_comp_m_159954"/>
    <w:basedOn w:val="Absatz-Standardschriftart"/>
    <w:rsid w:val="00644FE5"/>
  </w:style>
  <w:style w:type="character" w:customStyle="1" w:styleId="recordcompm133224">
    <w:name w:val="record_comp_m_133224"/>
    <w:basedOn w:val="Absatz-Standardschriftart"/>
    <w:rsid w:val="00644FE5"/>
  </w:style>
  <w:style w:type="character" w:customStyle="1" w:styleId="recordcompm72945">
    <w:name w:val="record_comp_m_72945"/>
    <w:basedOn w:val="Absatz-Standardschriftart"/>
    <w:rsid w:val="00644FE5"/>
  </w:style>
  <w:style w:type="character" w:customStyle="1" w:styleId="editentrydatestaff">
    <w:name w:val="editentrydate_staff_"/>
    <w:basedOn w:val="Absatz-Standardschriftart"/>
    <w:rsid w:val="00644FE5"/>
  </w:style>
  <w:style w:type="character" w:customStyle="1" w:styleId="editleavingdatestaff">
    <w:name w:val="editleavingdate_staff_"/>
    <w:basedOn w:val="Absatz-Standardschriftart"/>
    <w:rsid w:val="00644FE5"/>
  </w:style>
  <w:style w:type="character" w:customStyle="1" w:styleId="recordstaff5520">
    <w:name w:val="record_staff__5520"/>
    <w:basedOn w:val="Absatz-Standardschriftart"/>
    <w:rsid w:val="00644FE5"/>
  </w:style>
  <w:style w:type="character" w:customStyle="1" w:styleId="recordstaff9882">
    <w:name w:val="record_staff__9882"/>
    <w:basedOn w:val="Absatz-Standardschriftart"/>
    <w:rsid w:val="00644FE5"/>
  </w:style>
  <w:style w:type="character" w:customStyle="1" w:styleId="recordstaff5494">
    <w:name w:val="record_staff__5494"/>
    <w:basedOn w:val="Absatz-Standardschriftart"/>
    <w:rsid w:val="00644FE5"/>
  </w:style>
  <w:style w:type="character" w:customStyle="1" w:styleId="recordstaff8951">
    <w:name w:val="record_staff__8951"/>
    <w:basedOn w:val="Absatz-Standardschriftart"/>
    <w:rsid w:val="00644FE5"/>
  </w:style>
  <w:style w:type="character" w:customStyle="1" w:styleId="recordstaff5753">
    <w:name w:val="record_staff__5753"/>
    <w:basedOn w:val="Absatz-Standardschriftart"/>
    <w:rsid w:val="00644FE5"/>
  </w:style>
  <w:style w:type="character" w:customStyle="1" w:styleId="recordstaff5763">
    <w:name w:val="record_staff__5763"/>
    <w:basedOn w:val="Absatz-Standardschriftart"/>
    <w:rsid w:val="00644FE5"/>
  </w:style>
  <w:style w:type="character" w:customStyle="1" w:styleId="recordstaff5527">
    <w:name w:val="record_staff__5527"/>
    <w:basedOn w:val="Absatz-Standardschriftart"/>
    <w:rsid w:val="00644FE5"/>
  </w:style>
  <w:style w:type="character" w:customStyle="1" w:styleId="recordstaff8781">
    <w:name w:val="record_staff__8781"/>
    <w:basedOn w:val="Absatz-Standardschriftart"/>
    <w:rsid w:val="00644FE5"/>
  </w:style>
  <w:style w:type="character" w:customStyle="1" w:styleId="recordstaff5529">
    <w:name w:val="record_staff__5529"/>
    <w:basedOn w:val="Absatz-Standardschriftart"/>
    <w:rsid w:val="00644FE5"/>
  </w:style>
  <w:style w:type="character" w:customStyle="1" w:styleId="recordstaff5525">
    <w:name w:val="record_staff__5525"/>
    <w:basedOn w:val="Absatz-Standardschriftart"/>
    <w:rsid w:val="00644FE5"/>
  </w:style>
  <w:style w:type="character" w:customStyle="1" w:styleId="recordstaff5761">
    <w:name w:val="record_staff__5761"/>
    <w:basedOn w:val="Absatz-Standardschriftart"/>
    <w:rsid w:val="00644FE5"/>
  </w:style>
  <w:style w:type="character" w:customStyle="1" w:styleId="recordstaff5498">
    <w:name w:val="record_staff__5498"/>
    <w:basedOn w:val="Absatz-Standardschriftart"/>
    <w:rsid w:val="00644FE5"/>
  </w:style>
  <w:style w:type="character" w:customStyle="1" w:styleId="recordstaff5524">
    <w:name w:val="record_staff__5524"/>
    <w:basedOn w:val="Absatz-Standardschriftart"/>
    <w:rsid w:val="00644FE5"/>
  </w:style>
  <w:style w:type="character" w:customStyle="1" w:styleId="recordstaff8952">
    <w:name w:val="record_staff__8952"/>
    <w:basedOn w:val="Absatz-Standardschriftart"/>
    <w:rsid w:val="00644FE5"/>
  </w:style>
  <w:style w:type="character" w:customStyle="1" w:styleId="recordstaff5759">
    <w:name w:val="record_staff__5759"/>
    <w:basedOn w:val="Absatz-Standardschriftart"/>
    <w:rsid w:val="00644FE5"/>
  </w:style>
  <w:style w:type="character" w:customStyle="1" w:styleId="recordstaff7153">
    <w:name w:val="record_staff__7153"/>
    <w:basedOn w:val="Absatz-Standardschriftart"/>
    <w:rsid w:val="00644FE5"/>
  </w:style>
  <w:style w:type="character" w:customStyle="1" w:styleId="recordstaff5523">
    <w:name w:val="record_staff__5523"/>
    <w:basedOn w:val="Absatz-Standardschriftart"/>
    <w:rsid w:val="00644FE5"/>
  </w:style>
  <w:style w:type="character" w:customStyle="1" w:styleId="recordstaff5501">
    <w:name w:val="record_staff__5501"/>
    <w:basedOn w:val="Absatz-Standardschriftart"/>
    <w:rsid w:val="00644FE5"/>
  </w:style>
  <w:style w:type="character" w:styleId="Fett">
    <w:name w:val="Strong"/>
    <w:basedOn w:val="Absatz-Standardschriftart"/>
    <w:uiPriority w:val="22"/>
    <w:qFormat/>
    <w:rsid w:val="00912151"/>
    <w:rPr>
      <w:b/>
      <w:bCs/>
    </w:rPr>
  </w:style>
  <w:style w:type="paragraph" w:styleId="KeinLeerraum">
    <w:name w:val="No Spacing"/>
    <w:uiPriority w:val="1"/>
    <w:qFormat/>
    <w:rsid w:val="003809A3"/>
    <w:rPr>
      <w:rFonts w:ascii="Verdana" w:eastAsiaTheme="minorEastAsia" w:hAnsi="Verdana" w:cstheme="minorBidi"/>
      <w:sz w:val="22"/>
      <w:szCs w:val="22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06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4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46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6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avosnordic@davos.c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Britta.wild@davos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mailto:davosnordic@davos.ch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abio.lechner@davos.ch" TargetMode="Externa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crm\combit\cRM\Solutions\cRM%20Davos\Dokumente\Vorlage\DN_Rechnungsvorlage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45D8F6-6504-4DEB-93CE-7668B2792D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DN_Rechnungsvorlage</Template>
  <TotalTime>0</TotalTime>
  <Pages>3</Pages>
  <Words>742</Words>
  <Characters>4075</Characters>
  <Application>Microsoft Office Word</Application>
  <DocSecurity>0</DocSecurity>
  <Lines>33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Davos, 3</vt:lpstr>
    </vt:vector>
  </TitlesOfParts>
  <Company>Davos Tourismus</Company>
  <LinksUpToDate>false</LinksUpToDate>
  <CharactersWithSpaces>4808</CharactersWithSpaces>
  <SharedDoc>false</SharedDoc>
  <HLinks>
    <vt:vector size="12" baseType="variant">
      <vt:variant>
        <vt:i4>7209069</vt:i4>
      </vt:variant>
      <vt:variant>
        <vt:i4>3</vt:i4>
      </vt:variant>
      <vt:variant>
        <vt:i4>0</vt:i4>
      </vt:variant>
      <vt:variant>
        <vt:i4>5</vt:i4>
      </vt:variant>
      <vt:variant>
        <vt:lpwstr>http://www.davosnordic.ch/</vt:lpwstr>
      </vt:variant>
      <vt:variant>
        <vt:lpwstr/>
      </vt:variant>
      <vt:variant>
        <vt:i4>6881361</vt:i4>
      </vt:variant>
      <vt:variant>
        <vt:i4>0</vt:i4>
      </vt:variant>
      <vt:variant>
        <vt:i4>0</vt:i4>
      </vt:variant>
      <vt:variant>
        <vt:i4>5</vt:i4>
      </vt:variant>
      <vt:variant>
        <vt:lpwstr>mailto:davosnordic@davos.ch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Davos, 3</dc:title>
  <dc:creator>Jacqueline Kühne</dc:creator>
  <cp:lastModifiedBy>Lechner Fabio</cp:lastModifiedBy>
  <cp:revision>9</cp:revision>
  <cp:lastPrinted>2019-11-14T10:47:00Z</cp:lastPrinted>
  <dcterms:created xsi:type="dcterms:W3CDTF">2019-11-13T17:42:00Z</dcterms:created>
  <dcterms:modified xsi:type="dcterms:W3CDTF">2019-11-14T12:32:00Z</dcterms:modified>
</cp:coreProperties>
</file>